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98412A" w14:textId="36A628C2" w:rsidR="008F5258" w:rsidRPr="008312BE" w:rsidRDefault="008F5258" w:rsidP="008F5258">
      <w:pPr>
        <w:pStyle w:val="Nzev"/>
        <w:rPr>
          <w:sz w:val="44"/>
          <w:lang w:val="sk-SK"/>
        </w:rPr>
      </w:pPr>
      <w:r w:rsidRPr="008312BE">
        <w:rPr>
          <w:sz w:val="44"/>
          <w:lang w:val="sk-SK"/>
        </w:rPr>
        <w:t xml:space="preserve">Model – vizualizace sportovního areálu </w:t>
      </w:r>
      <w:r w:rsidR="008B6DA4">
        <w:rPr>
          <w:sz w:val="44"/>
          <w:lang w:val="sk-SK"/>
        </w:rPr>
        <w:t>„</w:t>
      </w:r>
      <w:r w:rsidRPr="008312BE">
        <w:rPr>
          <w:sz w:val="44"/>
          <w:lang w:val="sk-SK"/>
        </w:rPr>
        <w:t>Červená zahrada</w:t>
      </w:r>
      <w:r w:rsidR="008B6DA4">
        <w:rPr>
          <w:sz w:val="44"/>
          <w:lang w:val="sk-SK"/>
        </w:rPr>
        <w:t>“</w:t>
      </w:r>
      <w:r w:rsidRPr="008312BE">
        <w:rPr>
          <w:sz w:val="44"/>
          <w:lang w:val="sk-SK"/>
        </w:rPr>
        <w:t xml:space="preserve"> v Boskovicích</w:t>
      </w:r>
    </w:p>
    <w:p w14:paraId="7408B774" w14:textId="77777777" w:rsidR="008F5258" w:rsidRDefault="008F5258" w:rsidP="008F5258">
      <w:pPr>
        <w:rPr>
          <w:lang w:val="sk-SK"/>
        </w:rPr>
      </w:pPr>
    </w:p>
    <w:p w14:paraId="0D72DD1F" w14:textId="1F76585F" w:rsidR="008F5258" w:rsidRPr="008312BE" w:rsidRDefault="008F5258" w:rsidP="008B6DA4">
      <w:pPr>
        <w:jc w:val="center"/>
        <w:rPr>
          <w:color w:val="44546A" w:themeColor="text2"/>
          <w:sz w:val="28"/>
          <w:szCs w:val="28"/>
          <w:lang w:val="sk-SK"/>
        </w:rPr>
      </w:pPr>
      <w:r w:rsidRPr="008312BE">
        <w:rPr>
          <w:color w:val="44546A" w:themeColor="text2"/>
          <w:sz w:val="28"/>
          <w:szCs w:val="28"/>
          <w:lang w:val="sk-SK"/>
        </w:rPr>
        <w:t xml:space="preserve">Základní škola </w:t>
      </w:r>
      <w:proofErr w:type="spellStart"/>
      <w:r w:rsidRPr="008312BE">
        <w:rPr>
          <w:color w:val="44546A" w:themeColor="text2"/>
          <w:sz w:val="28"/>
          <w:szCs w:val="28"/>
          <w:lang w:val="sk-SK"/>
        </w:rPr>
        <w:t>Boskovice</w:t>
      </w:r>
      <w:proofErr w:type="spellEnd"/>
      <w:r w:rsidRPr="008312BE">
        <w:rPr>
          <w:color w:val="44546A" w:themeColor="text2"/>
          <w:sz w:val="28"/>
          <w:szCs w:val="28"/>
          <w:lang w:val="sk-SK"/>
        </w:rPr>
        <w:t xml:space="preserve">, </w:t>
      </w:r>
      <w:proofErr w:type="spellStart"/>
      <w:r w:rsidRPr="008312BE">
        <w:rPr>
          <w:color w:val="44546A" w:themeColor="text2"/>
          <w:sz w:val="28"/>
          <w:szCs w:val="28"/>
          <w:lang w:val="sk-SK"/>
        </w:rPr>
        <w:t>příspěvková</w:t>
      </w:r>
      <w:proofErr w:type="spellEnd"/>
      <w:r w:rsidRPr="008312BE">
        <w:rPr>
          <w:color w:val="44546A" w:themeColor="text2"/>
          <w:sz w:val="28"/>
          <w:szCs w:val="28"/>
          <w:lang w:val="sk-SK"/>
        </w:rPr>
        <w:t xml:space="preserve"> </w:t>
      </w:r>
      <w:proofErr w:type="spellStart"/>
      <w:r w:rsidRPr="008312BE">
        <w:rPr>
          <w:color w:val="44546A" w:themeColor="text2"/>
          <w:sz w:val="28"/>
          <w:szCs w:val="28"/>
          <w:lang w:val="sk-SK"/>
        </w:rPr>
        <w:t>organizace</w:t>
      </w:r>
      <w:proofErr w:type="spellEnd"/>
    </w:p>
    <w:p w14:paraId="0A99AB08" w14:textId="2C525F95" w:rsidR="008F5258" w:rsidRDefault="008B6DA4" w:rsidP="008B6DA4">
      <w:pPr>
        <w:spacing w:after="0" w:line="240" w:lineRule="auto"/>
        <w:jc w:val="center"/>
        <w:rPr>
          <w:color w:val="44546A" w:themeColor="text2"/>
          <w:sz w:val="28"/>
          <w:szCs w:val="28"/>
          <w:lang w:val="sk-SK"/>
        </w:rPr>
      </w:pPr>
      <w:r>
        <w:rPr>
          <w:color w:val="44546A" w:themeColor="text2"/>
          <w:sz w:val="28"/>
          <w:szCs w:val="28"/>
          <w:lang w:val="sk-SK"/>
        </w:rPr>
        <w:t>n</w:t>
      </w:r>
      <w:r w:rsidR="008F5258">
        <w:rPr>
          <w:color w:val="44546A" w:themeColor="text2"/>
          <w:sz w:val="28"/>
          <w:szCs w:val="28"/>
          <w:lang w:val="sk-SK"/>
        </w:rPr>
        <w:t xml:space="preserve">ám. 9. </w:t>
      </w:r>
      <w:proofErr w:type="spellStart"/>
      <w:r w:rsidR="008F5258">
        <w:rPr>
          <w:color w:val="44546A" w:themeColor="text2"/>
          <w:sz w:val="28"/>
          <w:szCs w:val="28"/>
          <w:lang w:val="sk-SK"/>
        </w:rPr>
        <w:t>k</w:t>
      </w:r>
      <w:r w:rsidR="008F5258" w:rsidRPr="008312BE">
        <w:rPr>
          <w:color w:val="44546A" w:themeColor="text2"/>
          <w:sz w:val="28"/>
          <w:szCs w:val="28"/>
          <w:lang w:val="sk-SK"/>
        </w:rPr>
        <w:t>větna</w:t>
      </w:r>
      <w:proofErr w:type="spellEnd"/>
      <w:r w:rsidR="008F5258" w:rsidRPr="008312BE">
        <w:rPr>
          <w:color w:val="44546A" w:themeColor="text2"/>
          <w:sz w:val="28"/>
          <w:szCs w:val="28"/>
          <w:lang w:val="sk-SK"/>
        </w:rPr>
        <w:t xml:space="preserve"> 8, </w:t>
      </w:r>
      <w:r w:rsidR="00017FE6">
        <w:rPr>
          <w:color w:val="44546A" w:themeColor="text2"/>
          <w:sz w:val="28"/>
          <w:szCs w:val="28"/>
          <w:lang w:val="sk-SK"/>
        </w:rPr>
        <w:t xml:space="preserve">680 01 </w:t>
      </w:r>
      <w:proofErr w:type="spellStart"/>
      <w:r w:rsidR="008F5258" w:rsidRPr="008312BE">
        <w:rPr>
          <w:color w:val="44546A" w:themeColor="text2"/>
          <w:sz w:val="28"/>
          <w:szCs w:val="28"/>
          <w:lang w:val="sk-SK"/>
        </w:rPr>
        <w:t>Boskovice</w:t>
      </w:r>
      <w:proofErr w:type="spellEnd"/>
    </w:p>
    <w:p w14:paraId="5C566330" w14:textId="77777777" w:rsidR="008F5258" w:rsidRDefault="008F5258" w:rsidP="008F5258">
      <w:pPr>
        <w:spacing w:after="0" w:line="240" w:lineRule="auto"/>
        <w:rPr>
          <w:color w:val="44546A" w:themeColor="text2"/>
          <w:sz w:val="28"/>
          <w:szCs w:val="28"/>
          <w:lang w:val="sk-SK"/>
        </w:rPr>
      </w:pPr>
    </w:p>
    <w:tbl>
      <w:tblPr>
        <w:tblStyle w:val="Mkatabulky"/>
        <w:tblpPr w:leftFromText="141" w:rightFromText="141" w:vertAnchor="text" w:horzAnchor="margin" w:tblpXSpec="center" w:tblpY="24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7"/>
        <w:gridCol w:w="4281"/>
      </w:tblGrid>
      <w:tr w:rsidR="008F5258" w14:paraId="7BF3C410" w14:textId="77777777" w:rsidTr="008F5258">
        <w:trPr>
          <w:trHeight w:val="3258"/>
        </w:trPr>
        <w:tc>
          <w:tcPr>
            <w:tcW w:w="4077" w:type="dxa"/>
          </w:tcPr>
          <w:p w14:paraId="3C547C28" w14:textId="77777777" w:rsidR="008F5258" w:rsidRDefault="008F5258" w:rsidP="008F5258">
            <w:pPr>
              <w:rPr>
                <w:color w:val="44546A" w:themeColor="text2"/>
                <w:sz w:val="28"/>
                <w:szCs w:val="28"/>
                <w:lang w:val="sk-SK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61AFA00B" wp14:editId="16D7D45E">
                  <wp:extent cx="2534400" cy="1895475"/>
                  <wp:effectExtent l="0" t="0" r="0" b="0"/>
                  <wp:docPr id="2" name="Obrázek 2" descr="C:\Users\pn\Dropbox\projekt\Projekt DigiMe\IMG_20220429_095255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pn\Dropbox\projekt\Projekt DigiMe\IMG_20220429_095255_resi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6078" cy="1896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14:paraId="102BD0BE" w14:textId="3E1DBBB8" w:rsidR="008F5258" w:rsidRDefault="008F5258" w:rsidP="008F5258">
            <w:pPr>
              <w:rPr>
                <w:color w:val="44546A" w:themeColor="text2"/>
                <w:sz w:val="28"/>
                <w:szCs w:val="28"/>
                <w:lang w:val="sk-SK"/>
              </w:rPr>
            </w:pPr>
            <w:r>
              <w:rPr>
                <w:noProof/>
                <w:color w:val="44546A" w:themeColor="text2"/>
                <w:sz w:val="28"/>
                <w:szCs w:val="28"/>
                <w:lang w:eastAsia="cs-CZ"/>
              </w:rPr>
              <w:drawing>
                <wp:inline distT="0" distB="0" distL="0" distR="0" wp14:anchorId="15B7456F" wp14:editId="554FB81C">
                  <wp:extent cx="2581275" cy="1930533"/>
                  <wp:effectExtent l="0" t="0" r="0" b="0"/>
                  <wp:docPr id="3" name="Obrázek 3" descr="C:\Users\pn\Dropbox\projekt\Projekt DigiMe\IMG_20220429_094914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pn\Dropbox\projekt\Projekt DigiMe\IMG_20220429_094914_resi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660" cy="1930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5258" w14:paraId="57D26E73" w14:textId="77777777" w:rsidTr="008F5258">
        <w:trPr>
          <w:trHeight w:val="3531"/>
        </w:trPr>
        <w:tc>
          <w:tcPr>
            <w:tcW w:w="4077" w:type="dxa"/>
          </w:tcPr>
          <w:p w14:paraId="51B59F1C" w14:textId="0789E396" w:rsidR="008F5258" w:rsidRDefault="008F5258" w:rsidP="008F5258">
            <w:pPr>
              <w:rPr>
                <w:color w:val="44546A" w:themeColor="text2"/>
                <w:sz w:val="28"/>
                <w:szCs w:val="28"/>
                <w:lang w:val="sk-SK"/>
              </w:rPr>
            </w:pPr>
            <w:r>
              <w:rPr>
                <w:noProof/>
                <w:color w:val="44546A" w:themeColor="text2"/>
                <w:sz w:val="28"/>
                <w:szCs w:val="28"/>
                <w:lang w:eastAsia="cs-CZ"/>
              </w:rPr>
              <w:drawing>
                <wp:inline distT="0" distB="0" distL="0" distR="0" wp14:anchorId="46F229BC" wp14:editId="56AA2FA6">
                  <wp:extent cx="2486025" cy="2205466"/>
                  <wp:effectExtent l="0" t="0" r="0" b="4445"/>
                  <wp:docPr id="5" name="Obrázek 5" descr="C:\Users\pn\Dropbox\projekt\Projekt DigiMe\IMG_20220429_094756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pn\Dropbox\projekt\Projekt DigiMe\IMG_20220429_094756_resiz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26" r="17794" b="22592"/>
                          <a:stretch/>
                        </pic:blipFill>
                        <pic:spPr bwMode="auto">
                          <a:xfrm>
                            <a:off x="0" y="0"/>
                            <a:ext cx="2484214" cy="2203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14:paraId="3FA5D468" w14:textId="3350E234" w:rsidR="008F5258" w:rsidRDefault="008F5258" w:rsidP="008F5258">
            <w:pPr>
              <w:rPr>
                <w:color w:val="44546A" w:themeColor="text2"/>
                <w:sz w:val="28"/>
                <w:szCs w:val="28"/>
                <w:lang w:val="sk-SK"/>
              </w:rPr>
            </w:pPr>
            <w:r>
              <w:rPr>
                <w:noProof/>
                <w:color w:val="44546A" w:themeColor="text2"/>
                <w:sz w:val="28"/>
                <w:szCs w:val="28"/>
                <w:lang w:eastAsia="cs-CZ"/>
              </w:rPr>
              <w:drawing>
                <wp:inline distT="0" distB="0" distL="0" distR="0" wp14:anchorId="0096159B" wp14:editId="563E44B1">
                  <wp:extent cx="2581275" cy="2208535"/>
                  <wp:effectExtent l="0" t="0" r="0" b="1270"/>
                  <wp:docPr id="4" name="Obrázek 4" descr="C:\Users\pn\Dropbox\projekt\Projekt DigiMe\IMG_20220429_115011_resi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pn\Dropbox\projekt\Projekt DigiMe\IMG_20220429_115011_resiz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41" b="9005"/>
                          <a:stretch/>
                        </pic:blipFill>
                        <pic:spPr bwMode="auto">
                          <a:xfrm>
                            <a:off x="0" y="0"/>
                            <a:ext cx="2586250" cy="2212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27FF93" w14:textId="77777777" w:rsidR="008F5258" w:rsidRDefault="008F5258" w:rsidP="008F5258">
      <w:pPr>
        <w:spacing w:after="0" w:line="240" w:lineRule="auto"/>
        <w:rPr>
          <w:color w:val="44546A" w:themeColor="text2"/>
          <w:sz w:val="28"/>
          <w:szCs w:val="28"/>
          <w:lang w:val="sk-SK"/>
        </w:rPr>
      </w:pPr>
    </w:p>
    <w:p w14:paraId="2D6B6C49" w14:textId="77777777" w:rsidR="00017FE6" w:rsidRDefault="00017FE6">
      <w:pPr>
        <w:rPr>
          <w:rFonts w:asciiTheme="majorHAnsi" w:eastAsiaTheme="majorEastAsia" w:hAnsiTheme="majorHAnsi" w:cstheme="majorBidi"/>
          <w:color w:val="44546A" w:themeColor="text2"/>
          <w:sz w:val="28"/>
          <w:szCs w:val="28"/>
          <w:lang w:val="sk-SK"/>
        </w:rPr>
      </w:pPr>
      <w:r>
        <w:rPr>
          <w:color w:val="44546A" w:themeColor="text2"/>
          <w:sz w:val="28"/>
          <w:szCs w:val="28"/>
          <w:lang w:val="sk-SK"/>
        </w:rPr>
        <w:br w:type="page"/>
      </w:r>
    </w:p>
    <w:p w14:paraId="20D9F7DA" w14:textId="0D25F02F" w:rsidR="00F52E30" w:rsidRDefault="00F52E30" w:rsidP="00F52E30">
      <w:pPr>
        <w:pStyle w:val="Nadpis1"/>
        <w:rPr>
          <w:color w:val="44546A" w:themeColor="text2"/>
          <w:sz w:val="28"/>
          <w:szCs w:val="28"/>
          <w:lang w:val="sk-SK"/>
        </w:rPr>
      </w:pPr>
      <w:bookmarkStart w:id="0" w:name="_Toc117958300"/>
      <w:r w:rsidRPr="00F52E30">
        <w:lastRenderedPageBreak/>
        <w:t>Anotace</w:t>
      </w:r>
      <w:bookmarkEnd w:id="0"/>
      <w:r>
        <w:rPr>
          <w:color w:val="44546A" w:themeColor="text2"/>
          <w:sz w:val="28"/>
          <w:szCs w:val="28"/>
          <w:lang w:val="sk-SK"/>
        </w:rPr>
        <w:t xml:space="preserve"> </w:t>
      </w:r>
    </w:p>
    <w:p w14:paraId="449B0779" w14:textId="1ECD3E25" w:rsidR="00017FE6" w:rsidRPr="00017FE6" w:rsidRDefault="00017FE6" w:rsidP="00017FE6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Cílem této práce je v</w:t>
      </w:r>
      <w:r w:rsidR="00F52E30" w:rsidRPr="00F52E30">
        <w:rPr>
          <w:rFonts w:eastAsia="Times New Roman"/>
          <w:lang w:eastAsia="cs-CZ"/>
        </w:rPr>
        <w:t>e spolupráci s městem Boskovice vytvořit model sportovního areálu Červená zahrada v Boskovicích. Využijeme práci v 3D editorech, tisk na 3D tiskárně a podkl</w:t>
      </w:r>
      <w:r w:rsidR="00FB0660">
        <w:rPr>
          <w:rFonts w:eastAsia="Times New Roman"/>
          <w:lang w:eastAsia="cs-CZ"/>
        </w:rPr>
        <w:t xml:space="preserve">ad pro terén vytvoříme řezacím </w:t>
      </w:r>
      <w:r>
        <w:rPr>
          <w:rFonts w:eastAsia="Times New Roman"/>
          <w:lang w:eastAsia="cs-CZ"/>
        </w:rPr>
        <w:t>laser</w:t>
      </w:r>
      <w:r w:rsidR="00F52E30" w:rsidRPr="00F52E30">
        <w:rPr>
          <w:rFonts w:eastAsia="Times New Roman"/>
          <w:lang w:eastAsia="cs-CZ"/>
        </w:rPr>
        <w:t>ovým plotrem, dr</w:t>
      </w:r>
      <w:r w:rsidR="00F52E30">
        <w:rPr>
          <w:rFonts w:eastAsia="Times New Roman"/>
          <w:lang w:eastAsia="cs-CZ"/>
        </w:rPr>
        <w:t>obné úpravy a nepřesnosti doplní</w:t>
      </w:r>
      <w:r w:rsidR="00F52E30" w:rsidRPr="00F52E30">
        <w:rPr>
          <w:rFonts w:eastAsia="Times New Roman"/>
          <w:lang w:eastAsia="cs-CZ"/>
        </w:rPr>
        <w:t xml:space="preserve">me </w:t>
      </w:r>
      <w:proofErr w:type="gramStart"/>
      <w:r w:rsidR="00F52E30" w:rsidRPr="00F52E30">
        <w:rPr>
          <w:rFonts w:eastAsia="Times New Roman"/>
          <w:lang w:eastAsia="cs-CZ"/>
        </w:rPr>
        <w:t>3D</w:t>
      </w:r>
      <w:proofErr w:type="gramEnd"/>
      <w:r w:rsidR="00F52E30" w:rsidRPr="00F52E30">
        <w:rPr>
          <w:rFonts w:eastAsia="Times New Roman"/>
          <w:lang w:eastAsia="cs-CZ"/>
        </w:rPr>
        <w:t xml:space="preserve"> perem.</w:t>
      </w:r>
    </w:p>
    <w:p w14:paraId="6E860BDE" w14:textId="77777777" w:rsidR="00017FE6" w:rsidRDefault="00017FE6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bookmarkStart w:id="1" w:name="_Toc102635141" w:displacedByCustomXml="next"/>
    <w:bookmarkStart w:id="2" w:name="_Toc102560923" w:displacedByCustomXml="next"/>
    <w:sdt>
      <w:sdtPr>
        <w:id w:val="949128979"/>
        <w:docPartObj>
          <w:docPartGallery w:val="Table of Contents"/>
          <w:docPartUnique/>
        </w:docPartObj>
      </w:sdtPr>
      <w:sdtEndPr>
        <w:rPr>
          <w:rFonts w:ascii="Arial" w:eastAsiaTheme="minorEastAsia" w:hAnsi="Arial" w:cstheme="minorBidi"/>
          <w:b/>
          <w:bCs/>
          <w:color w:val="auto"/>
          <w:sz w:val="21"/>
          <w:szCs w:val="21"/>
        </w:rPr>
      </w:sdtEndPr>
      <w:sdtContent>
        <w:p w14:paraId="36A6B2D9" w14:textId="440C05DB" w:rsidR="00C4083E" w:rsidRDefault="00C4083E">
          <w:pPr>
            <w:pStyle w:val="Nadpisobsahu"/>
          </w:pPr>
          <w:r>
            <w:t>Obsah</w:t>
          </w:r>
        </w:p>
        <w:p w14:paraId="08D998E4" w14:textId="66D21ABD" w:rsidR="00D57AF1" w:rsidRDefault="00C4083E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r>
            <w:rPr>
              <w:b w:val="0"/>
              <w:bCs w:val="0"/>
            </w:rPr>
            <w:fldChar w:fldCharType="begin"/>
          </w:r>
          <w:r>
            <w:instrText>TOC \o "1-3" \h \z \u</w:instrText>
          </w:r>
          <w:r>
            <w:rPr>
              <w:b w:val="0"/>
              <w:bCs w:val="0"/>
            </w:rPr>
            <w:fldChar w:fldCharType="separate"/>
          </w:r>
          <w:hyperlink w:anchor="_Toc117958300" w:history="1">
            <w:r w:rsidR="00D57AF1" w:rsidRPr="00B55318">
              <w:rPr>
                <w:rStyle w:val="Hypertextovodkaz"/>
                <w:noProof/>
              </w:rPr>
              <w:t>Anotace</w:t>
            </w:r>
            <w:r w:rsidR="00D57AF1">
              <w:rPr>
                <w:noProof/>
                <w:webHidden/>
              </w:rPr>
              <w:tab/>
            </w:r>
            <w:r w:rsidR="00D57AF1">
              <w:rPr>
                <w:noProof/>
                <w:webHidden/>
              </w:rPr>
              <w:fldChar w:fldCharType="begin"/>
            </w:r>
            <w:r w:rsidR="00D57AF1">
              <w:rPr>
                <w:noProof/>
                <w:webHidden/>
              </w:rPr>
              <w:instrText xml:space="preserve"> PAGEREF _Toc117958300 \h </w:instrText>
            </w:r>
            <w:r w:rsidR="00D57AF1">
              <w:rPr>
                <w:noProof/>
                <w:webHidden/>
              </w:rPr>
            </w:r>
            <w:r w:rsidR="00D57AF1">
              <w:rPr>
                <w:noProof/>
                <w:webHidden/>
              </w:rPr>
              <w:fldChar w:fldCharType="separate"/>
            </w:r>
            <w:r w:rsidR="00D57AF1">
              <w:rPr>
                <w:noProof/>
                <w:webHidden/>
              </w:rPr>
              <w:t>2</w:t>
            </w:r>
            <w:r w:rsidR="00D57AF1">
              <w:rPr>
                <w:noProof/>
                <w:webHidden/>
              </w:rPr>
              <w:fldChar w:fldCharType="end"/>
            </w:r>
          </w:hyperlink>
        </w:p>
        <w:p w14:paraId="1ECB19FA" w14:textId="69F26803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01" w:history="1">
            <w:r w:rsidRPr="00B55318">
              <w:rPr>
                <w:rStyle w:val="Hypertextovodkaz"/>
                <w:noProof/>
              </w:rPr>
              <w:t>Informace o projektu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B059AB" w14:textId="0F9AC7D4" w:rsidR="00D57AF1" w:rsidRDefault="00D57AF1">
          <w:pPr>
            <w:pStyle w:val="Obsah2"/>
            <w:tabs>
              <w:tab w:val="right" w:leader="dot" w:pos="9056"/>
            </w:tabs>
            <w:rPr>
              <w:rFonts w:cstheme="minorBidi"/>
              <w:i w:val="0"/>
              <w:iCs w:val="0"/>
              <w:noProof/>
              <w:sz w:val="24"/>
              <w:szCs w:val="24"/>
              <w:lang w:eastAsia="cs-CZ"/>
            </w:rPr>
          </w:pPr>
          <w:hyperlink w:anchor="_Toc117958302" w:history="1">
            <w:r w:rsidRPr="00B55318">
              <w:rPr>
                <w:rStyle w:val="Hypertextovodkaz"/>
                <w:noProof/>
              </w:rPr>
              <w:t>Popis situace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6CEAC2" w14:textId="0DA59A25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03" w:history="1">
            <w:r w:rsidRPr="00B55318">
              <w:rPr>
                <w:rStyle w:val="Hypertextovodkaz"/>
                <w:noProof/>
              </w:rPr>
              <w:t>Cíl projektu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76F535" w14:textId="3BB99611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04" w:history="1">
            <w:r w:rsidRPr="00B55318">
              <w:rPr>
                <w:rStyle w:val="Hypertextovodkaz"/>
                <w:noProof/>
              </w:rPr>
              <w:t>Konečná varianta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A9DF32" w14:textId="65F08354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05" w:history="1">
            <w:r w:rsidRPr="00B55318">
              <w:rPr>
                <w:rStyle w:val="Hypertextovodkaz"/>
                <w:noProof/>
              </w:rPr>
              <w:t>Komu je projekt určen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E4856A" w14:textId="6F964DDA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06" w:history="1">
            <w:r w:rsidRPr="00B55318">
              <w:rPr>
                <w:rStyle w:val="Hypertextovodkaz"/>
                <w:noProof/>
              </w:rPr>
              <w:t>Dovednosti, které si mají žáci osvojit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DEFDEA" w14:textId="3AFA8B6F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07" w:history="1">
            <w:r w:rsidRPr="00B55318">
              <w:rPr>
                <w:rStyle w:val="Hypertextovodkaz"/>
                <w:noProof/>
              </w:rPr>
              <w:t>Požadované materiální vybavení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BFBBA6" w14:textId="75D8D44D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08" w:history="1">
            <w:r w:rsidRPr="00B55318">
              <w:rPr>
                <w:rStyle w:val="Hypertextovodkaz"/>
                <w:noProof/>
              </w:rPr>
              <w:t>Finanční kalkulace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28E8748" w14:textId="21CC814B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09" w:history="1">
            <w:r w:rsidRPr="00B55318">
              <w:rPr>
                <w:rStyle w:val="Hypertextovodkaz"/>
                <w:noProof/>
              </w:rPr>
              <w:t>Časový harmonogram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E87C92" w14:textId="65427E32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10" w:history="1">
            <w:r w:rsidRPr="00B55318">
              <w:rPr>
                <w:rStyle w:val="Hypertextovodkaz"/>
                <w:noProof/>
              </w:rPr>
              <w:t>Podíl práce vedoucích pedagogů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FFB558" w14:textId="7A5721ED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11" w:history="1">
            <w:r w:rsidRPr="00B55318">
              <w:rPr>
                <w:rStyle w:val="Hypertextovodkaz"/>
                <w:noProof/>
              </w:rPr>
              <w:t>Postup práce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DCECAD" w14:textId="167F5490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12" w:history="1">
            <w:r w:rsidRPr="00B55318">
              <w:rPr>
                <w:rStyle w:val="Hypertextovodkaz"/>
                <w:noProof/>
              </w:rPr>
              <w:t>Kompletace modelu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707E6B" w14:textId="4729F9B1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13" w:history="1">
            <w:r w:rsidRPr="00B55318">
              <w:rPr>
                <w:rStyle w:val="Hypertextovodkaz"/>
                <w:noProof/>
              </w:rPr>
              <w:t>Tabulka s názvem projektu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AE92FB" w14:textId="05CB731E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14" w:history="1">
            <w:r w:rsidRPr="00B55318">
              <w:rPr>
                <w:rStyle w:val="Hypertextovodkaz"/>
                <w:noProof/>
              </w:rPr>
              <w:t>Výsledná podoba projektu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49854B" w14:textId="76139AF1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15" w:history="1">
            <w:r w:rsidRPr="00B55318">
              <w:rPr>
                <w:rStyle w:val="Hypertextovodkaz"/>
                <w:noProof/>
              </w:rPr>
              <w:t>Soutěž 26. 5. 2022 ve VIDA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8B6D7C" w14:textId="7951A3CA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16" w:history="1">
            <w:r w:rsidRPr="00B55318">
              <w:rPr>
                <w:rStyle w:val="Hypertextovodkaz"/>
                <w:noProof/>
              </w:rPr>
              <w:t>Zhodnocení projektu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F3DC59" w14:textId="5565986D" w:rsidR="00D57AF1" w:rsidRDefault="00D57AF1">
          <w:pPr>
            <w:pStyle w:val="Obsah1"/>
            <w:tabs>
              <w:tab w:val="right" w:leader="dot" w:pos="9056"/>
            </w:tabs>
            <w:rPr>
              <w:rFonts w:cstheme="minorBidi"/>
              <w:b w:val="0"/>
              <w:bCs w:val="0"/>
              <w:noProof/>
              <w:sz w:val="24"/>
              <w:szCs w:val="24"/>
              <w:lang w:eastAsia="cs-CZ"/>
            </w:rPr>
          </w:pPr>
          <w:hyperlink w:anchor="_Toc117958317" w:history="1">
            <w:r w:rsidRPr="00B55318">
              <w:rPr>
                <w:rStyle w:val="Hypertextovodkaz"/>
                <w:noProof/>
              </w:rPr>
              <w:t>Použitý SW a tutorialy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_Toc117958317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280B85" w14:textId="49594C47" w:rsidR="00C4083E" w:rsidRDefault="00C4083E">
          <w:r>
            <w:rPr>
              <w:b/>
              <w:bCs/>
            </w:rPr>
            <w:fldChar w:fldCharType="end"/>
          </w:r>
        </w:p>
      </w:sdtContent>
    </w:sdt>
    <w:p w14:paraId="7F053563" w14:textId="170D0AF1" w:rsidR="00C4083E" w:rsidRDefault="00C4083E">
      <w:pPr>
        <w:jc w:val="left"/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6A5A861E" w14:textId="77777777" w:rsidR="00C4083E" w:rsidRDefault="00C4083E">
      <w:pPr>
        <w:jc w:val="left"/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17DD11D" w14:textId="6A697280" w:rsidR="006B3869" w:rsidRDefault="008F5258" w:rsidP="006B3869">
      <w:pPr>
        <w:pStyle w:val="Nadpis1"/>
      </w:pPr>
      <w:bookmarkStart w:id="3" w:name="_Toc117958301"/>
      <w:r>
        <w:lastRenderedPageBreak/>
        <w:t>Informace o projektu</w:t>
      </w:r>
      <w:bookmarkEnd w:id="2"/>
      <w:bookmarkEnd w:id="1"/>
      <w:bookmarkEnd w:id="3"/>
    </w:p>
    <w:p w14:paraId="0D65D623" w14:textId="07BD9E8F" w:rsidR="006B3869" w:rsidRPr="00E87EE1" w:rsidRDefault="008F5258" w:rsidP="001C6F5C">
      <w:pPr>
        <w:pStyle w:val="Nadpis2"/>
      </w:pPr>
      <w:bookmarkStart w:id="4" w:name="_Toc102635142"/>
      <w:bookmarkStart w:id="5" w:name="_Toc117958302"/>
      <w:r w:rsidRPr="00E87EE1">
        <w:t xml:space="preserve">Popis </w:t>
      </w:r>
      <w:bookmarkEnd w:id="4"/>
      <w:r w:rsidR="00E87EE1" w:rsidRPr="00E87EE1">
        <w:t>situace</w:t>
      </w:r>
      <w:bookmarkEnd w:id="5"/>
    </w:p>
    <w:p w14:paraId="47C67BC6" w14:textId="77777777" w:rsidR="008F5258" w:rsidRDefault="008F5258" w:rsidP="008F5258">
      <w:pPr>
        <w:pStyle w:val="Bezmezer"/>
        <w:rPr>
          <w:rFonts w:eastAsia="Times New Roman"/>
          <w:lang w:eastAsia="cs-CZ"/>
        </w:rPr>
      </w:pPr>
      <w:bookmarkStart w:id="6" w:name="_Toc102560925"/>
    </w:p>
    <w:p w14:paraId="3508D176" w14:textId="77777777" w:rsidR="00A73B81" w:rsidRDefault="003468C8" w:rsidP="008F5258">
      <w:pPr>
        <w:pStyle w:val="Normlnweb"/>
        <w:shd w:val="clear" w:color="auto" w:fill="FFFFFF"/>
        <w:spacing w:before="120" w:beforeAutospacing="0" w:after="0" w:afterAutospacing="0"/>
        <w:rPr>
          <w:rFonts w:ascii="Arial" w:hAnsi="Arial" w:cs="Arial"/>
          <w:color w:val="444444"/>
        </w:rPr>
      </w:pPr>
      <w:r>
        <w:rPr>
          <w:rFonts w:ascii="Arial" w:hAnsi="Arial" w:cs="Arial"/>
          <w:color w:val="444444"/>
        </w:rPr>
        <w:t>V Boskovicích se už</w:t>
      </w:r>
      <w:r w:rsidR="00017FE6">
        <w:rPr>
          <w:rFonts w:ascii="Arial" w:hAnsi="Arial" w:cs="Arial"/>
          <w:color w:val="444444"/>
        </w:rPr>
        <w:t xml:space="preserve"> po</w:t>
      </w:r>
      <w:r>
        <w:rPr>
          <w:rFonts w:ascii="Arial" w:hAnsi="Arial" w:cs="Arial"/>
          <w:color w:val="444444"/>
        </w:rPr>
        <w:t xml:space="preserve"> desetiletí </w:t>
      </w:r>
      <w:r w:rsidR="00017FE6">
        <w:rPr>
          <w:rFonts w:ascii="Arial" w:hAnsi="Arial" w:cs="Arial"/>
          <w:color w:val="444444"/>
        </w:rPr>
        <w:t>potýkáme s jedním</w:t>
      </w:r>
      <w:r>
        <w:rPr>
          <w:rFonts w:ascii="Arial" w:hAnsi="Arial" w:cs="Arial"/>
          <w:color w:val="444444"/>
        </w:rPr>
        <w:t xml:space="preserve"> vážný</w:t>
      </w:r>
      <w:r w:rsidR="00017FE6">
        <w:rPr>
          <w:rFonts w:ascii="Arial" w:hAnsi="Arial" w:cs="Arial"/>
          <w:color w:val="444444"/>
        </w:rPr>
        <w:t>m</w:t>
      </w:r>
      <w:r>
        <w:rPr>
          <w:rFonts w:ascii="Arial" w:hAnsi="Arial" w:cs="Arial"/>
          <w:color w:val="444444"/>
        </w:rPr>
        <w:t xml:space="preserve"> problém</w:t>
      </w:r>
      <w:r w:rsidR="00017FE6">
        <w:rPr>
          <w:rFonts w:ascii="Arial" w:hAnsi="Arial" w:cs="Arial"/>
          <w:color w:val="444444"/>
        </w:rPr>
        <w:t>em</w:t>
      </w:r>
      <w:r>
        <w:rPr>
          <w:rFonts w:ascii="Arial" w:hAnsi="Arial" w:cs="Arial"/>
          <w:color w:val="444444"/>
        </w:rPr>
        <w:t xml:space="preserve"> sportovního charakteru. </w:t>
      </w:r>
    </w:p>
    <w:p w14:paraId="36F45B36" w14:textId="5810FD67" w:rsidR="008F5258" w:rsidRDefault="00A73B81" w:rsidP="00A73B81">
      <w:pPr>
        <w:pStyle w:val="Normlnweb"/>
        <w:shd w:val="clear" w:color="auto" w:fill="FFFFFF"/>
        <w:spacing w:before="120" w:beforeAutospacing="0" w:after="0" w:afterAutospacing="0"/>
        <w:ind w:firstLine="708"/>
        <w:rPr>
          <w:rFonts w:ascii="Arial" w:hAnsi="Arial" w:cs="Arial"/>
          <w:color w:val="444444"/>
        </w:rPr>
      </w:pPr>
      <w:r>
        <w:rPr>
          <w:rFonts w:ascii="Arial" w:hAnsi="Arial" w:cs="Arial"/>
          <w:color w:val="444444"/>
        </w:rPr>
        <w:t>Ve městě m</w:t>
      </w:r>
      <w:r w:rsidR="003468C8">
        <w:rPr>
          <w:rFonts w:ascii="Arial" w:hAnsi="Arial" w:cs="Arial"/>
          <w:color w:val="444444"/>
        </w:rPr>
        <w:t>áme</w:t>
      </w:r>
      <w:r>
        <w:rPr>
          <w:rFonts w:ascii="Arial" w:hAnsi="Arial" w:cs="Arial"/>
          <w:color w:val="444444"/>
        </w:rPr>
        <w:t xml:space="preserve"> </w:t>
      </w:r>
      <w:r w:rsidR="008F5258" w:rsidRPr="008F5258">
        <w:rPr>
          <w:rFonts w:ascii="Arial" w:hAnsi="Arial" w:cs="Arial"/>
          <w:color w:val="444444"/>
        </w:rPr>
        <w:t>solidní sportovní vyžití</w:t>
      </w:r>
      <w:r>
        <w:rPr>
          <w:rFonts w:ascii="Arial" w:hAnsi="Arial" w:cs="Arial"/>
          <w:color w:val="444444"/>
        </w:rPr>
        <w:t>, a to</w:t>
      </w:r>
      <w:r w:rsidR="008F5258" w:rsidRPr="008F5258">
        <w:rPr>
          <w:rFonts w:ascii="Arial" w:hAnsi="Arial" w:cs="Arial"/>
          <w:color w:val="444444"/>
        </w:rPr>
        <w:t xml:space="preserve"> </w:t>
      </w:r>
      <w:r w:rsidR="00911029">
        <w:rPr>
          <w:rFonts w:ascii="Arial" w:hAnsi="Arial" w:cs="Arial"/>
          <w:color w:val="444444"/>
        </w:rPr>
        <w:t xml:space="preserve">zejména v areálu </w:t>
      </w:r>
      <w:r w:rsidR="00911029" w:rsidRPr="00911029">
        <w:rPr>
          <w:rFonts w:ascii="Arial" w:hAnsi="Arial" w:cs="Arial"/>
          <w:i/>
          <w:color w:val="444444"/>
        </w:rPr>
        <w:t>Červené zahrady</w:t>
      </w:r>
      <w:r w:rsidR="00911029">
        <w:rPr>
          <w:rFonts w:ascii="Arial" w:hAnsi="Arial" w:cs="Arial"/>
          <w:color w:val="444444"/>
        </w:rPr>
        <w:t xml:space="preserve">. Zde </w:t>
      </w:r>
      <w:r>
        <w:rPr>
          <w:rFonts w:ascii="Arial" w:hAnsi="Arial" w:cs="Arial"/>
          <w:color w:val="444444"/>
        </w:rPr>
        <w:t>nám</w:t>
      </w:r>
      <w:r w:rsidR="008F5258">
        <w:rPr>
          <w:rFonts w:ascii="Arial" w:hAnsi="Arial" w:cs="Arial"/>
          <w:color w:val="444444"/>
        </w:rPr>
        <w:t xml:space="preserve"> v nedávně době vybudova</w:t>
      </w:r>
      <w:r>
        <w:rPr>
          <w:rFonts w:ascii="Arial" w:hAnsi="Arial" w:cs="Arial"/>
          <w:color w:val="444444"/>
        </w:rPr>
        <w:t>li</w:t>
      </w:r>
      <w:r w:rsidR="008F5258">
        <w:rPr>
          <w:rFonts w:ascii="Arial" w:hAnsi="Arial" w:cs="Arial"/>
          <w:color w:val="444444"/>
        </w:rPr>
        <w:t xml:space="preserve"> krytou zimní halu</w:t>
      </w:r>
      <w:r>
        <w:rPr>
          <w:rFonts w:ascii="Arial" w:hAnsi="Arial" w:cs="Arial"/>
          <w:color w:val="444444"/>
        </w:rPr>
        <w:t xml:space="preserve">, kterou využívá </w:t>
      </w:r>
      <w:r w:rsidR="008F5258">
        <w:rPr>
          <w:rFonts w:ascii="Arial" w:hAnsi="Arial" w:cs="Arial"/>
          <w:color w:val="444444"/>
        </w:rPr>
        <w:t xml:space="preserve">sportovní klub SKMB Minerva Boskovice k zápasům </w:t>
      </w:r>
      <w:r w:rsidR="00911029">
        <w:rPr>
          <w:rFonts w:ascii="Arial" w:hAnsi="Arial" w:cs="Arial"/>
          <w:color w:val="444444"/>
        </w:rPr>
        <w:t>krajské ligy hokeje</w:t>
      </w:r>
      <w:r w:rsidR="008F5258">
        <w:rPr>
          <w:rFonts w:ascii="Arial" w:hAnsi="Arial" w:cs="Arial"/>
          <w:color w:val="444444"/>
        </w:rPr>
        <w:t xml:space="preserve">, </w:t>
      </w:r>
      <w:r>
        <w:rPr>
          <w:rFonts w:ascii="Arial" w:hAnsi="Arial" w:cs="Arial"/>
          <w:color w:val="444444"/>
        </w:rPr>
        <w:t xml:space="preserve">dále tam probíhá </w:t>
      </w:r>
      <w:r w:rsidR="008F5258">
        <w:rPr>
          <w:rFonts w:ascii="Arial" w:hAnsi="Arial" w:cs="Arial"/>
          <w:color w:val="444444"/>
        </w:rPr>
        <w:t>veřejné</w:t>
      </w:r>
      <w:r w:rsidR="00911029">
        <w:rPr>
          <w:rFonts w:ascii="Arial" w:hAnsi="Arial" w:cs="Arial"/>
          <w:color w:val="444444"/>
        </w:rPr>
        <w:t xml:space="preserve"> bruslení, v létě in-line hokej, hokejbal, sálový fotbal, futsal, florbal</w:t>
      </w:r>
      <w:r>
        <w:rPr>
          <w:rFonts w:ascii="Arial" w:hAnsi="Arial" w:cs="Arial"/>
          <w:color w:val="444444"/>
        </w:rPr>
        <w:t>, také se tam nachází</w:t>
      </w:r>
      <w:r w:rsidR="00911029">
        <w:rPr>
          <w:rFonts w:ascii="Arial" w:hAnsi="Arial" w:cs="Arial"/>
          <w:color w:val="444444"/>
        </w:rPr>
        <w:t xml:space="preserve"> </w:t>
      </w:r>
      <w:r w:rsidR="008F5258">
        <w:rPr>
          <w:rFonts w:ascii="Arial" w:hAnsi="Arial" w:cs="Arial"/>
          <w:color w:val="444444"/>
        </w:rPr>
        <w:t>letní ubytovna.</w:t>
      </w:r>
    </w:p>
    <w:p w14:paraId="394D75ED" w14:textId="3292BFEB" w:rsidR="00911029" w:rsidRDefault="00911029" w:rsidP="008F5258">
      <w:pPr>
        <w:pStyle w:val="Bezmezer"/>
        <w:rPr>
          <w:rFonts w:eastAsia="Times New Roman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50048" behindDoc="0" locked="0" layoutInCell="1" allowOverlap="1" wp14:anchorId="5AD311E6" wp14:editId="6ED1DC70">
            <wp:simplePos x="0" y="0"/>
            <wp:positionH relativeFrom="column">
              <wp:posOffset>-45720</wp:posOffset>
            </wp:positionH>
            <wp:positionV relativeFrom="paragraph">
              <wp:posOffset>14605</wp:posOffset>
            </wp:positionV>
            <wp:extent cx="4476115" cy="3357245"/>
            <wp:effectExtent l="0" t="0" r="635" b="0"/>
            <wp:wrapSquare wrapText="bothSides"/>
            <wp:docPr id="6" name="Obrázek 6" descr="https://www.regionboskovicko.cz/VismoOnline_ActionScripts/Image.aspx?id_org=200211&amp;id_obrazky=2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regionboskovicko.cz/VismoOnline_ActionScripts/Image.aspx?id_org=200211&amp;id_obrazky=247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115" cy="3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1D99D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20F6580B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259C6927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7C7AB7C2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0AE88F55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16CF5B1E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2BE739F5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60A73E59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0B0FCE14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2C51A186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52AE4D52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03D9331C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3E8A775D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6111FB7B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09E98F94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6035D7D6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0CA619FE" w14:textId="782002F4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78617E66" w14:textId="55CC9CDD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4F3B048B" w14:textId="1718410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262A1B25" w14:textId="25AABF66" w:rsidR="00911029" w:rsidRDefault="00F52E30" w:rsidP="008F5258">
      <w:pPr>
        <w:pStyle w:val="Bezmezer"/>
        <w:rPr>
          <w:rFonts w:eastAsia="Times New Roman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51072" behindDoc="0" locked="0" layoutInCell="1" allowOverlap="1" wp14:anchorId="6DFFB4E6" wp14:editId="0402B7E4">
            <wp:simplePos x="0" y="0"/>
            <wp:positionH relativeFrom="column">
              <wp:posOffset>-2859405</wp:posOffset>
            </wp:positionH>
            <wp:positionV relativeFrom="paragraph">
              <wp:posOffset>157480</wp:posOffset>
            </wp:positionV>
            <wp:extent cx="4229100" cy="2819400"/>
            <wp:effectExtent l="0" t="0" r="0" b="0"/>
            <wp:wrapSquare wrapText="bothSides"/>
            <wp:docPr id="7" name="Obrázek 7" descr="foto-zimni-stadion | aktuáln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to-zimni-stadion | aktuálně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3FD24E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5888B283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0F353EFC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0751C10E" w14:textId="4962D611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03C0A805" w14:textId="5DC6E3CC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10FA8C01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76D9C113" w14:textId="299FD0AC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1AD0F762" w14:textId="77777777" w:rsidR="00911029" w:rsidRDefault="00911029" w:rsidP="008F5258">
      <w:pPr>
        <w:pStyle w:val="Bezmezer"/>
        <w:rPr>
          <w:rFonts w:eastAsia="Times New Roman"/>
          <w:lang w:eastAsia="cs-CZ"/>
        </w:rPr>
      </w:pPr>
    </w:p>
    <w:p w14:paraId="5DAF1948" w14:textId="77777777" w:rsidR="00911029" w:rsidRDefault="00911029" w:rsidP="003468C8">
      <w:pPr>
        <w:pStyle w:val="Bezmezer"/>
        <w:jc w:val="center"/>
        <w:rPr>
          <w:rFonts w:eastAsia="Times New Roman"/>
          <w:lang w:eastAsia="cs-CZ"/>
        </w:rPr>
      </w:pPr>
    </w:p>
    <w:p w14:paraId="03B78E40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94232FE" w14:textId="77777777" w:rsidR="00DC603C" w:rsidRDefault="00DC603C" w:rsidP="00DC603C">
      <w:pPr>
        <w:pStyle w:val="Bezmezer"/>
        <w:rPr>
          <w:rFonts w:eastAsia="Times New Roman"/>
          <w:lang w:eastAsia="cs-CZ"/>
        </w:rPr>
      </w:pPr>
    </w:p>
    <w:p w14:paraId="5BAB1DED" w14:textId="77777777" w:rsidR="00DC603C" w:rsidRDefault="00DC603C" w:rsidP="00DC603C">
      <w:pPr>
        <w:pStyle w:val="Bezmezer"/>
        <w:rPr>
          <w:rFonts w:eastAsia="Times New Roman"/>
          <w:lang w:eastAsia="cs-CZ"/>
        </w:rPr>
      </w:pPr>
    </w:p>
    <w:p w14:paraId="4EA7FD44" w14:textId="77777777" w:rsidR="00DC603C" w:rsidRDefault="00DC603C" w:rsidP="00DC603C">
      <w:pPr>
        <w:pStyle w:val="Bezmezer"/>
        <w:rPr>
          <w:rFonts w:eastAsia="Times New Roman"/>
          <w:lang w:eastAsia="cs-CZ"/>
        </w:rPr>
      </w:pPr>
    </w:p>
    <w:p w14:paraId="1DABF053" w14:textId="77777777" w:rsidR="00DC603C" w:rsidRDefault="00DC603C" w:rsidP="00DC603C">
      <w:pPr>
        <w:pStyle w:val="Bezmezer"/>
        <w:rPr>
          <w:rFonts w:eastAsia="Times New Roman"/>
          <w:lang w:eastAsia="cs-CZ"/>
        </w:rPr>
      </w:pPr>
    </w:p>
    <w:p w14:paraId="682F52BA" w14:textId="77777777" w:rsidR="00DC603C" w:rsidRDefault="00DC603C" w:rsidP="00DC603C">
      <w:pPr>
        <w:pStyle w:val="Bezmezer"/>
        <w:rPr>
          <w:rFonts w:eastAsia="Times New Roman"/>
          <w:lang w:eastAsia="cs-CZ"/>
        </w:rPr>
      </w:pPr>
    </w:p>
    <w:p w14:paraId="7A859AB5" w14:textId="77777777" w:rsidR="00DC603C" w:rsidRDefault="00DC603C" w:rsidP="00DC603C">
      <w:pPr>
        <w:pStyle w:val="Bezmezer"/>
        <w:rPr>
          <w:rFonts w:eastAsia="Times New Roman"/>
          <w:lang w:eastAsia="cs-CZ"/>
        </w:rPr>
      </w:pPr>
    </w:p>
    <w:p w14:paraId="728D1C98" w14:textId="77777777" w:rsidR="00DC603C" w:rsidRDefault="00DC603C" w:rsidP="00DC603C">
      <w:pPr>
        <w:pStyle w:val="Bezmezer"/>
        <w:rPr>
          <w:rFonts w:eastAsia="Times New Roman"/>
          <w:lang w:eastAsia="cs-CZ"/>
        </w:rPr>
      </w:pPr>
    </w:p>
    <w:p w14:paraId="2A8EE363" w14:textId="77777777" w:rsidR="00DC603C" w:rsidRDefault="00DC603C" w:rsidP="00DC603C">
      <w:pPr>
        <w:pStyle w:val="Bezmezer"/>
        <w:rPr>
          <w:rFonts w:eastAsia="Times New Roman"/>
          <w:lang w:eastAsia="cs-CZ"/>
        </w:rPr>
      </w:pPr>
    </w:p>
    <w:p w14:paraId="46B623A8" w14:textId="77777777" w:rsidR="00DC603C" w:rsidRDefault="00DC603C" w:rsidP="00DC603C">
      <w:pPr>
        <w:pStyle w:val="Bezmezer"/>
        <w:rPr>
          <w:rFonts w:eastAsia="Times New Roman"/>
          <w:lang w:eastAsia="cs-CZ"/>
        </w:rPr>
      </w:pPr>
    </w:p>
    <w:p w14:paraId="4C30722E" w14:textId="4DCD7546" w:rsidR="00DC603C" w:rsidRDefault="00DC603C" w:rsidP="00DC603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Máme </w:t>
      </w:r>
      <w:r w:rsidR="00A73B81">
        <w:rPr>
          <w:rFonts w:eastAsia="Times New Roman"/>
          <w:lang w:eastAsia="cs-CZ"/>
        </w:rPr>
        <w:t>také</w:t>
      </w:r>
      <w:r>
        <w:rPr>
          <w:rFonts w:eastAsia="Times New Roman"/>
          <w:lang w:eastAsia="cs-CZ"/>
        </w:rPr>
        <w:t xml:space="preserve"> dva fotbalové stadiony – </w:t>
      </w:r>
      <w:r w:rsidR="00A73B81">
        <w:rPr>
          <w:rFonts w:eastAsia="Times New Roman"/>
          <w:lang w:eastAsia="cs-CZ"/>
        </w:rPr>
        <w:t xml:space="preserve">jeden </w:t>
      </w:r>
      <w:r>
        <w:rPr>
          <w:rFonts w:eastAsia="Times New Roman"/>
          <w:lang w:eastAsia="cs-CZ"/>
        </w:rPr>
        <w:t xml:space="preserve">zatravněný a </w:t>
      </w:r>
      <w:r w:rsidR="00A73B81">
        <w:rPr>
          <w:rFonts w:eastAsia="Times New Roman"/>
          <w:lang w:eastAsia="cs-CZ"/>
        </w:rPr>
        <w:t xml:space="preserve">druhý </w:t>
      </w:r>
      <w:r>
        <w:rPr>
          <w:rFonts w:eastAsia="Times New Roman"/>
          <w:lang w:eastAsia="cs-CZ"/>
        </w:rPr>
        <w:t xml:space="preserve">s umělou trávou. Na nich </w:t>
      </w:r>
      <w:r w:rsidR="00A73B81">
        <w:rPr>
          <w:rFonts w:eastAsia="Times New Roman"/>
          <w:lang w:eastAsia="cs-CZ"/>
        </w:rPr>
        <w:t>hraje</w:t>
      </w:r>
      <w:r>
        <w:rPr>
          <w:rFonts w:eastAsia="Times New Roman"/>
          <w:lang w:eastAsia="cs-CZ"/>
        </w:rPr>
        <w:t xml:space="preserve"> mimo jiné FC Boskovice.                                         </w:t>
      </w:r>
      <w:r w:rsidRPr="005A7F38">
        <w:t xml:space="preserve"> </w:t>
      </w:r>
    </w:p>
    <w:p w14:paraId="33D8E12D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22435078" w14:textId="610C32D2" w:rsidR="003468C8" w:rsidRDefault="00DC603C" w:rsidP="008F5258">
      <w:pPr>
        <w:pStyle w:val="Bezmezer"/>
        <w:rPr>
          <w:rFonts w:eastAsia="Times New Roman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53120" behindDoc="0" locked="0" layoutInCell="1" allowOverlap="1" wp14:anchorId="56AC59EC" wp14:editId="77555B66">
            <wp:simplePos x="0" y="0"/>
            <wp:positionH relativeFrom="column">
              <wp:posOffset>-175895</wp:posOffset>
            </wp:positionH>
            <wp:positionV relativeFrom="paragraph">
              <wp:posOffset>72390</wp:posOffset>
            </wp:positionV>
            <wp:extent cx="4762500" cy="3571875"/>
            <wp:effectExtent l="0" t="0" r="0" b="9525"/>
            <wp:wrapSquare wrapText="bothSides"/>
            <wp:docPr id="11" name="Obrázek 11" descr="https://d48-a.sdn.cz/d_48/c_img_E_I/b4zF3f.jpeg?fl=res,2200,2200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48-a.sdn.cz/d_48/c_img_E_I/b4zF3f.jpeg?fl=res,2200,2200,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2CC43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E12D073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2D3A8C3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CFE2AA3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DB69B56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1721033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3FE46C30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39174A6D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D8EFB08" w14:textId="1BECA896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1414E08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15B4081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64C66629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2A4A1B45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80500E0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2FF9745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25B22AF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D4E6DB7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4D3CCAA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C5F5EAA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1BF6F7C" w14:textId="60FECCB1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824A5B6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30F623C4" w14:textId="29FF8B80" w:rsidR="003468C8" w:rsidRDefault="00DC603C" w:rsidP="008F5258">
      <w:pPr>
        <w:pStyle w:val="Bezmezer"/>
        <w:rPr>
          <w:rFonts w:eastAsia="Times New Roman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54144" behindDoc="0" locked="0" layoutInCell="1" allowOverlap="1" wp14:anchorId="1CD92704" wp14:editId="20A05364">
            <wp:simplePos x="0" y="0"/>
            <wp:positionH relativeFrom="column">
              <wp:posOffset>-3943985</wp:posOffset>
            </wp:positionH>
            <wp:positionV relativeFrom="paragraph">
              <wp:posOffset>60960</wp:posOffset>
            </wp:positionV>
            <wp:extent cx="4514850" cy="3009900"/>
            <wp:effectExtent l="0" t="0" r="0" b="0"/>
            <wp:wrapSquare wrapText="bothSides"/>
            <wp:docPr id="10" name="Obrázek 10" descr="https://d48-a.sdn.cz/d_48/c_img_gW_U/77kCW5.jpeg?fl=res,,500,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48-a.sdn.cz/d_48/c_img_gW_U/77kCW5.jpeg?fl=res,,500,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C6D836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06190CC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39FC9B48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2ADDE357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D673BBA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C6B0E1D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2092335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3989CB1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0C0167B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42B40E6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3A65BE0D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96E4111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5C33020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7C19F458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ABFC111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795E6EA2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6C7254D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C38D45C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00F0113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AA91451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637D15CE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EB7D180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CECF7E3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9EE97E2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1457978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151A532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243B3646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E9DDD5F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0BA6A62" w14:textId="69219805" w:rsidR="003468C8" w:rsidRDefault="00DC603C" w:rsidP="008F5258">
      <w:pPr>
        <w:pStyle w:val="Bezmezer"/>
        <w:rPr>
          <w:rFonts w:eastAsia="Times New Roman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55168" behindDoc="0" locked="0" layoutInCell="1" allowOverlap="1" wp14:anchorId="159B67E7" wp14:editId="41ABD634">
            <wp:simplePos x="0" y="0"/>
            <wp:positionH relativeFrom="column">
              <wp:posOffset>62230</wp:posOffset>
            </wp:positionH>
            <wp:positionV relativeFrom="paragraph">
              <wp:posOffset>273685</wp:posOffset>
            </wp:positionV>
            <wp:extent cx="3962400" cy="2858135"/>
            <wp:effectExtent l="0" t="0" r="0" b="0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B81">
        <w:rPr>
          <w:rFonts w:eastAsia="Times New Roman"/>
          <w:lang w:eastAsia="cs-CZ"/>
        </w:rPr>
        <w:t>Také m</w:t>
      </w:r>
      <w:r w:rsidR="003468C8">
        <w:rPr>
          <w:rFonts w:eastAsia="Times New Roman"/>
          <w:lang w:eastAsia="cs-CZ"/>
        </w:rPr>
        <w:t xml:space="preserve">áme </w:t>
      </w:r>
      <w:r w:rsidR="00A73B81">
        <w:rPr>
          <w:rFonts w:eastAsia="Times New Roman"/>
          <w:lang w:eastAsia="cs-CZ"/>
        </w:rPr>
        <w:t>z</w:t>
      </w:r>
      <w:r w:rsidR="003468C8">
        <w:rPr>
          <w:rFonts w:eastAsia="Times New Roman"/>
          <w:lang w:eastAsia="cs-CZ"/>
        </w:rPr>
        <w:t>rekonstruované městské lázně</w:t>
      </w:r>
      <w:r>
        <w:rPr>
          <w:rFonts w:eastAsia="Times New Roman"/>
          <w:lang w:eastAsia="cs-CZ"/>
        </w:rPr>
        <w:t xml:space="preserve"> a saunu</w:t>
      </w:r>
      <w:r w:rsidR="00A73B81">
        <w:rPr>
          <w:rFonts w:eastAsia="Times New Roman"/>
          <w:lang w:eastAsia="cs-CZ"/>
        </w:rPr>
        <w:t>.</w:t>
      </w:r>
    </w:p>
    <w:p w14:paraId="70DCB1E1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DA0F953" w14:textId="5DA4A582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389D746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A143E0B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59D0CE1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503E843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1F201A0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3C34FBD7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7AE4118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3042C54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622580F5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3D12D2A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ABE8F42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B8A9924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6530700E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 </w:t>
      </w:r>
    </w:p>
    <w:p w14:paraId="6EDD3D46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38849852" w14:textId="25CA355A" w:rsidR="003468C8" w:rsidRDefault="00F52E30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31222E0D" wp14:editId="1AD4FB7E">
            <wp:simplePos x="0" y="0"/>
            <wp:positionH relativeFrom="column">
              <wp:posOffset>-3105150</wp:posOffset>
            </wp:positionH>
            <wp:positionV relativeFrom="paragraph">
              <wp:posOffset>214630</wp:posOffset>
            </wp:positionV>
            <wp:extent cx="4543425" cy="3028950"/>
            <wp:effectExtent l="0" t="0" r="9525" b="0"/>
            <wp:wrapSquare wrapText="bothSides"/>
            <wp:docPr id="13" name="Obrázek 13" descr="D:\Z torentů\laz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Z torentů\lazn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9BD1A6" w14:textId="2C0DBAF6" w:rsidR="003468C8" w:rsidRDefault="003468C8" w:rsidP="008F5258">
      <w:pPr>
        <w:pStyle w:val="Bezmezer"/>
        <w:rPr>
          <w:rFonts w:eastAsia="Times New Roman"/>
          <w:noProof/>
          <w:lang w:eastAsia="cs-CZ"/>
        </w:rPr>
      </w:pPr>
    </w:p>
    <w:p w14:paraId="51D45F39" w14:textId="28FCB5B1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B55FAF3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C89360A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6EAD77B" w14:textId="030F2C7D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A5945D9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DD99090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2E8BD262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512CCEC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D4C52F8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418011B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FC6A0EE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21872D9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EFAC501" w14:textId="141D557E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564667E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62022D06" w14:textId="664020DB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8861E0B" w14:textId="44658922" w:rsidR="003468C8" w:rsidRDefault="00F52E30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57216" behindDoc="0" locked="0" layoutInCell="1" allowOverlap="1" wp14:anchorId="7B46ACE9" wp14:editId="78456F8A">
            <wp:simplePos x="0" y="0"/>
            <wp:positionH relativeFrom="column">
              <wp:posOffset>53340</wp:posOffset>
            </wp:positionH>
            <wp:positionV relativeFrom="paragraph">
              <wp:posOffset>141605</wp:posOffset>
            </wp:positionV>
            <wp:extent cx="4343400" cy="2895600"/>
            <wp:effectExtent l="0" t="0" r="0" b="0"/>
            <wp:wrapSquare wrapText="bothSides"/>
            <wp:docPr id="14" name="Obrázek 14" descr="D:\Z torentů\WJUyFV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Z torentů\WJUyFV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B3DD3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27BF997A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C6F9E48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61181C80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50A4D5D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2746D416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634307A9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D89DD07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4CF107F8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5CB984C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E9E8854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22E0EDDC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2A11E79E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BEF51F2" w14:textId="48D1E0CA" w:rsidR="003468C8" w:rsidRDefault="00DC603C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 roce 2010 bylo kompletně přebudováno koupaliště Červenka</w:t>
      </w:r>
      <w:r w:rsidR="00A73B81">
        <w:rPr>
          <w:rFonts w:eastAsia="Times New Roman"/>
          <w:lang w:eastAsia="cs-CZ"/>
        </w:rPr>
        <w:t>.</w:t>
      </w:r>
    </w:p>
    <w:p w14:paraId="75A67DE5" w14:textId="40A33B35" w:rsidR="00DC603C" w:rsidRDefault="00DC603C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63360" behindDoc="0" locked="0" layoutInCell="1" allowOverlap="1" wp14:anchorId="4227ED6F" wp14:editId="5775CE4A">
            <wp:simplePos x="0" y="0"/>
            <wp:positionH relativeFrom="column">
              <wp:posOffset>170180</wp:posOffset>
            </wp:positionH>
            <wp:positionV relativeFrom="paragraph">
              <wp:posOffset>109855</wp:posOffset>
            </wp:positionV>
            <wp:extent cx="3600450" cy="2390140"/>
            <wp:effectExtent l="0" t="0" r="0" b="0"/>
            <wp:wrapSquare wrapText="bothSides"/>
            <wp:docPr id="17" name="Obrázek 17" descr="D:\Z torentů\červ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Z torentů\červ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C83F0" w14:textId="36F719BD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CFE59B7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24C49EEB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26116441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43FE503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22415DF0" w14:textId="591A383D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0BD7C5B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058836E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EB6DAAB" w14:textId="4F4C37E3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7EFA570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FAAB94A" w14:textId="58309D33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393328A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10685C4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2467B6F" w14:textId="7AC94F74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4FA12E3" w14:textId="17FA0C48" w:rsidR="00DC603C" w:rsidRDefault="00DC603C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62336" behindDoc="0" locked="0" layoutInCell="1" allowOverlap="1" wp14:anchorId="12DE8399" wp14:editId="1FCEB155">
            <wp:simplePos x="0" y="0"/>
            <wp:positionH relativeFrom="column">
              <wp:posOffset>-2919095</wp:posOffset>
            </wp:positionH>
            <wp:positionV relativeFrom="paragraph">
              <wp:posOffset>89535</wp:posOffset>
            </wp:positionV>
            <wp:extent cx="4391025" cy="2469515"/>
            <wp:effectExtent l="0" t="0" r="9525" b="6985"/>
            <wp:wrapSquare wrapText="bothSides"/>
            <wp:docPr id="18" name="Obrázek 18" descr="D:\Z torentů\červ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Z torentů\červ2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46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365D5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5566E47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FD161B9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2E9EDE6F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FC81534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9E22D4D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4F0D2C4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5D28358" w14:textId="72EF598E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8058E26" w14:textId="471057E5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82B3713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CECA3A0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D4E1527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78E65E4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CE7A4CF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DAA6FE5" w14:textId="5908B7CB" w:rsidR="00DC603C" w:rsidRDefault="00DC603C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64384" behindDoc="0" locked="0" layoutInCell="1" allowOverlap="1" wp14:anchorId="7B8FEBAC" wp14:editId="5D77C080">
            <wp:simplePos x="0" y="0"/>
            <wp:positionH relativeFrom="column">
              <wp:posOffset>334645</wp:posOffset>
            </wp:positionH>
            <wp:positionV relativeFrom="paragraph">
              <wp:posOffset>55880</wp:posOffset>
            </wp:positionV>
            <wp:extent cx="3810000" cy="2857500"/>
            <wp:effectExtent l="0" t="0" r="0" b="0"/>
            <wp:wrapSquare wrapText="bothSides"/>
            <wp:docPr id="21" name="Obrázek 21" descr="D:\Z torentů\červ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Z torentů\červ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35DBD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67FE251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31A2247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2CA1EA5E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AA8D331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9BADDBD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0D95475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C89DA35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F84E497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8425DAE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510BA8D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DD15AA2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38EE786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C54BE18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A0D8453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39A2351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B49B8FD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264A7E3B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2D95961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77277792" w14:textId="5525330C" w:rsidR="003468C8" w:rsidRDefault="00DC603C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Máme Sportpark s půjčovnou kol a téměř 10 k</w:t>
      </w:r>
      <w:r w:rsidR="00A73B81">
        <w:rPr>
          <w:rFonts w:eastAsia="Times New Roman"/>
          <w:lang w:eastAsia="cs-CZ"/>
        </w:rPr>
        <w:t>m</w:t>
      </w:r>
      <w:r>
        <w:rPr>
          <w:rFonts w:eastAsia="Times New Roman"/>
          <w:lang w:eastAsia="cs-CZ"/>
        </w:rPr>
        <w:t xml:space="preserve"> </w:t>
      </w:r>
      <w:proofErr w:type="spellStart"/>
      <w:r>
        <w:rPr>
          <w:rFonts w:eastAsia="Times New Roman"/>
          <w:lang w:eastAsia="cs-CZ"/>
        </w:rPr>
        <w:t>singl</w:t>
      </w:r>
      <w:r w:rsidR="00A73B81">
        <w:rPr>
          <w:rFonts w:eastAsia="Times New Roman"/>
          <w:lang w:eastAsia="cs-CZ"/>
        </w:rPr>
        <w:t>e</w:t>
      </w:r>
      <w:r>
        <w:rPr>
          <w:rFonts w:eastAsia="Times New Roman"/>
          <w:lang w:eastAsia="cs-CZ"/>
        </w:rPr>
        <w:t>trailových</w:t>
      </w:r>
      <w:proofErr w:type="spellEnd"/>
      <w:r>
        <w:rPr>
          <w:rFonts w:eastAsia="Times New Roman"/>
          <w:lang w:eastAsia="cs-CZ"/>
        </w:rPr>
        <w:t xml:space="preserve"> tratí</w:t>
      </w:r>
      <w:r w:rsidR="00A73B81">
        <w:rPr>
          <w:rFonts w:eastAsia="Times New Roman"/>
          <w:lang w:eastAsia="cs-CZ"/>
        </w:rPr>
        <w:t>, a to</w:t>
      </w:r>
      <w:r>
        <w:rPr>
          <w:rFonts w:eastAsia="Times New Roman"/>
          <w:lang w:eastAsia="cs-CZ"/>
        </w:rPr>
        <w:t xml:space="preserve"> převážně lesem.</w:t>
      </w:r>
    </w:p>
    <w:p w14:paraId="402300E5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9E61767" w14:textId="035504E0" w:rsidR="003468C8" w:rsidRDefault="00DC603C" w:rsidP="008F5258">
      <w:pPr>
        <w:pStyle w:val="Bezmezer"/>
        <w:rPr>
          <w:rFonts w:eastAsia="Times New Roman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2A34734C" wp14:editId="77C0DC13">
            <wp:simplePos x="0" y="0"/>
            <wp:positionH relativeFrom="column">
              <wp:posOffset>-4445</wp:posOffset>
            </wp:positionH>
            <wp:positionV relativeFrom="paragraph">
              <wp:posOffset>166370</wp:posOffset>
            </wp:positionV>
            <wp:extent cx="4352290" cy="2447925"/>
            <wp:effectExtent l="0" t="0" r="0" b="9525"/>
            <wp:wrapSquare wrapText="bothSides"/>
            <wp:docPr id="1" name="Obrázek 1" descr="Boskovické stezky: recenze nových singletrailů – TRAIL HU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oskovické stezky: recenze nových singletrailů – TRAIL HUNTER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29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38DECE" w14:textId="47A22D0A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20C83DA2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3CF13D8E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DD34050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C56FABA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57EF632A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15BC33ED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7020D3A0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36639ABC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2633F0A5" w14:textId="77777777" w:rsidR="003468C8" w:rsidRDefault="003468C8" w:rsidP="008F5258">
      <w:pPr>
        <w:pStyle w:val="Bezmezer"/>
        <w:rPr>
          <w:rFonts w:eastAsia="Times New Roman"/>
          <w:lang w:eastAsia="cs-CZ"/>
        </w:rPr>
      </w:pPr>
    </w:p>
    <w:p w14:paraId="02EE9541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5E0837B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120C73F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188AA42" w14:textId="40BDA191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2F86ECF" w14:textId="3352FD41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7FBFC3F3" w14:textId="11CA6A47" w:rsidR="00DC603C" w:rsidRDefault="00DC603C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61312" behindDoc="0" locked="0" layoutInCell="1" allowOverlap="1" wp14:anchorId="3D587C50" wp14:editId="54496C5B">
            <wp:simplePos x="0" y="0"/>
            <wp:positionH relativeFrom="column">
              <wp:posOffset>-3532505</wp:posOffset>
            </wp:positionH>
            <wp:positionV relativeFrom="paragraph">
              <wp:posOffset>9525</wp:posOffset>
            </wp:positionV>
            <wp:extent cx="4690745" cy="2638425"/>
            <wp:effectExtent l="0" t="0" r="0" b="9525"/>
            <wp:wrapSquare wrapText="bothSides"/>
            <wp:docPr id="9" name="Obrázek 9" descr="D:\Z torentů\ap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Z torentů\ap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74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CD4FCA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17AE4A8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2A2C6A4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9AB519A" w14:textId="35086028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C665A7C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DAA2336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3159220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7D93C8B6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2987EE52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ECE9189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5B21521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BE15D19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FBD2DD8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7794A649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CBC312A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7AB6C849" w14:textId="541B8098" w:rsidR="00DC603C" w:rsidRDefault="00DC603C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2E3D2C03" wp14:editId="3CC7B3CC">
            <wp:simplePos x="0" y="0"/>
            <wp:positionH relativeFrom="column">
              <wp:posOffset>132715</wp:posOffset>
            </wp:positionH>
            <wp:positionV relativeFrom="paragraph">
              <wp:posOffset>23495</wp:posOffset>
            </wp:positionV>
            <wp:extent cx="4219575" cy="2813050"/>
            <wp:effectExtent l="0" t="0" r="9525" b="6350"/>
            <wp:wrapSquare wrapText="bothSides"/>
            <wp:docPr id="8" name="Obrázek 8" descr="D:\Z torentů\s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Z torentů\sp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281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E82EB" w14:textId="03B1B939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0614884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2F27ACF2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20229436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99CAABD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A4F0DAC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5CC4060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7CE61E5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38E3874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2187EB3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10C17A96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98892FF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77C3DEB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34602ED2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68F10EF2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02D73FE5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47A159EE" w14:textId="77777777" w:rsidR="00DC603C" w:rsidRDefault="00DC603C" w:rsidP="008F5258">
      <w:pPr>
        <w:pStyle w:val="Bezmezer"/>
        <w:rPr>
          <w:rFonts w:eastAsia="Times New Roman"/>
          <w:lang w:eastAsia="cs-CZ"/>
        </w:rPr>
      </w:pPr>
    </w:p>
    <w:p w14:paraId="5DEBD81E" w14:textId="72550D7B" w:rsidR="00DC603C" w:rsidRDefault="00A73B81" w:rsidP="00A73B81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A také m</w:t>
      </w:r>
      <w:r w:rsidR="00DC603C">
        <w:rPr>
          <w:rFonts w:eastAsia="Times New Roman"/>
          <w:lang w:eastAsia="cs-CZ"/>
        </w:rPr>
        <w:t>áme několik hřišť pro malou kopanou,</w:t>
      </w:r>
      <w:r w:rsidR="00184373">
        <w:rPr>
          <w:rFonts w:eastAsia="Times New Roman"/>
          <w:lang w:eastAsia="cs-CZ"/>
        </w:rPr>
        <w:t xml:space="preserve"> kuželnu, bowling</w:t>
      </w:r>
      <w:r>
        <w:rPr>
          <w:rFonts w:eastAsia="Times New Roman"/>
          <w:lang w:eastAsia="cs-CZ"/>
        </w:rPr>
        <w:t xml:space="preserve"> aj.</w:t>
      </w:r>
    </w:p>
    <w:p w14:paraId="43F32B55" w14:textId="77777777" w:rsidR="00A73B81" w:rsidRDefault="00A73B81" w:rsidP="008F5258">
      <w:pPr>
        <w:pStyle w:val="Bezmezer"/>
        <w:rPr>
          <w:rFonts w:eastAsia="Times New Roman"/>
          <w:lang w:eastAsia="cs-CZ"/>
        </w:rPr>
      </w:pPr>
    </w:p>
    <w:p w14:paraId="65EF8AF4" w14:textId="034717E2" w:rsidR="00DC603C" w:rsidRDefault="00A73B81" w:rsidP="00A73B81">
      <w:pPr>
        <w:ind w:firstLine="708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U</w:t>
      </w:r>
      <w:r w:rsidR="00DC603C">
        <w:rPr>
          <w:rFonts w:eastAsia="Times New Roman"/>
          <w:lang w:eastAsia="cs-CZ"/>
        </w:rPr>
        <w:t xml:space="preserve">ž od devadesátých let </w:t>
      </w:r>
      <w:r>
        <w:rPr>
          <w:rFonts w:eastAsia="Times New Roman"/>
          <w:lang w:eastAsia="cs-CZ"/>
        </w:rPr>
        <w:t>ALE NEMÁ</w:t>
      </w:r>
      <w:r w:rsidR="00DC603C">
        <w:rPr>
          <w:rFonts w:eastAsia="Times New Roman"/>
          <w:lang w:eastAsia="cs-CZ"/>
        </w:rPr>
        <w:t>ME SPORTOVNÍ HALU pro naše košíkáře a</w:t>
      </w:r>
      <w:r>
        <w:rPr>
          <w:rFonts w:eastAsia="Times New Roman"/>
          <w:lang w:eastAsia="cs-CZ"/>
        </w:rPr>
        <w:t> </w:t>
      </w:r>
      <w:r w:rsidR="00DC603C">
        <w:rPr>
          <w:rFonts w:eastAsia="Times New Roman"/>
          <w:lang w:eastAsia="cs-CZ"/>
        </w:rPr>
        <w:t xml:space="preserve">košíkářky, volejbalisty a volejbalistky, nohejbalisty a další. Tyto </w:t>
      </w:r>
      <w:r w:rsidR="00DC603C" w:rsidRPr="00A73B81">
        <w:t>sporty</w:t>
      </w:r>
      <w:r w:rsidR="00DC603C">
        <w:rPr>
          <w:rFonts w:eastAsia="Times New Roman"/>
          <w:lang w:eastAsia="cs-CZ"/>
        </w:rPr>
        <w:t xml:space="preserve"> se suplují v tělocvičnách místní ZŠ a SŠ nebo v krásné nové hale v</w:t>
      </w:r>
      <w:r>
        <w:rPr>
          <w:rFonts w:eastAsia="Times New Roman"/>
          <w:lang w:eastAsia="cs-CZ"/>
        </w:rPr>
        <w:t> </w:t>
      </w:r>
      <w:r w:rsidR="00DC603C">
        <w:rPr>
          <w:rFonts w:eastAsia="Times New Roman"/>
          <w:lang w:eastAsia="cs-CZ"/>
        </w:rPr>
        <w:t>sousední</w:t>
      </w:r>
      <w:r>
        <w:rPr>
          <w:rFonts w:eastAsia="Times New Roman"/>
          <w:lang w:eastAsia="cs-CZ"/>
        </w:rPr>
        <w:t xml:space="preserve"> obci</w:t>
      </w:r>
      <w:r w:rsidR="00DC603C">
        <w:rPr>
          <w:rFonts w:eastAsia="Times New Roman"/>
          <w:lang w:eastAsia="cs-CZ"/>
        </w:rPr>
        <w:t xml:space="preserve"> Svitáv</w:t>
      </w:r>
      <w:r>
        <w:rPr>
          <w:rFonts w:eastAsia="Times New Roman"/>
          <w:lang w:eastAsia="cs-CZ"/>
        </w:rPr>
        <w:t>ka.</w:t>
      </w:r>
    </w:p>
    <w:p w14:paraId="2D78B1AE" w14:textId="021C2CD3" w:rsidR="00DC603C" w:rsidRDefault="007861FC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51D2F2F9" wp14:editId="5620E39D">
            <wp:simplePos x="0" y="0"/>
            <wp:positionH relativeFrom="column">
              <wp:posOffset>1976755</wp:posOffset>
            </wp:positionH>
            <wp:positionV relativeFrom="paragraph">
              <wp:posOffset>122555</wp:posOffset>
            </wp:positionV>
            <wp:extent cx="3629025" cy="2721610"/>
            <wp:effectExtent l="0" t="0" r="9525" b="2540"/>
            <wp:wrapSquare wrapText="bothSides"/>
            <wp:docPr id="22" name="Obrázek 22" descr="C:\Users\pn\Dropbox\projekt\slová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n\Dropbox\projekt\slovákov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A360D" w14:textId="20B1EC1A" w:rsidR="00DC603C" w:rsidRDefault="00DC603C" w:rsidP="00A73B81">
      <w:pPr>
        <w:ind w:firstLine="708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Už nejméně deset let a</w:t>
      </w:r>
      <w:r w:rsidR="00A73B81">
        <w:rPr>
          <w:rFonts w:eastAsia="Times New Roman"/>
          <w:lang w:eastAsia="cs-CZ"/>
        </w:rPr>
        <w:t> </w:t>
      </w:r>
      <w:r>
        <w:rPr>
          <w:rFonts w:eastAsia="Times New Roman"/>
          <w:lang w:eastAsia="cs-CZ"/>
        </w:rPr>
        <w:t xml:space="preserve">třetí funkční období městské radnice se </w:t>
      </w:r>
      <w:proofErr w:type="gramStart"/>
      <w:r>
        <w:rPr>
          <w:rFonts w:eastAsia="Times New Roman"/>
          <w:lang w:eastAsia="cs-CZ"/>
        </w:rPr>
        <w:t>řeší</w:t>
      </w:r>
      <w:proofErr w:type="gramEnd"/>
      <w:r>
        <w:rPr>
          <w:rFonts w:eastAsia="Times New Roman"/>
          <w:lang w:eastAsia="cs-CZ"/>
        </w:rPr>
        <w:t xml:space="preserve">, kde </w:t>
      </w:r>
      <w:r w:rsidR="00A73B81">
        <w:rPr>
          <w:rFonts w:eastAsia="Times New Roman"/>
          <w:lang w:eastAsia="cs-CZ"/>
        </w:rPr>
        <w:t>halu</w:t>
      </w:r>
      <w:r>
        <w:rPr>
          <w:rFonts w:eastAsia="Times New Roman"/>
          <w:lang w:eastAsia="cs-CZ"/>
        </w:rPr>
        <w:t xml:space="preserve"> postavit. Původní varianta v areálu jedné z budov ZŠ na ulici Slovákova padla pro protesty obyvatel z okolních ulic a nedostate</w:t>
      </w:r>
      <w:r w:rsidR="007861FC">
        <w:rPr>
          <w:rFonts w:eastAsia="Times New Roman"/>
          <w:lang w:eastAsia="cs-CZ"/>
        </w:rPr>
        <w:t>čně provedenou kontrolu podloží se spodní vodou.</w:t>
      </w:r>
    </w:p>
    <w:p w14:paraId="584BF678" w14:textId="0170A826" w:rsidR="007861FC" w:rsidRDefault="007861FC" w:rsidP="00A73B81">
      <w:pPr>
        <w:ind w:firstLine="708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Další varianty se zbouráním </w:t>
      </w:r>
      <w:r w:rsidR="00A73B81">
        <w:rPr>
          <w:rFonts w:eastAsia="Times New Roman"/>
          <w:lang w:eastAsia="cs-CZ"/>
        </w:rPr>
        <w:t>dvou</w:t>
      </w:r>
      <w:r>
        <w:rPr>
          <w:rFonts w:eastAsia="Times New Roman"/>
          <w:lang w:eastAsia="cs-CZ"/>
        </w:rPr>
        <w:t xml:space="preserve"> tělocvičen druhé z budov ZŠ na ulici Sušilova nebo v areálu místní SŠ na ulici Hybešova padly rovněž.</w:t>
      </w:r>
    </w:p>
    <w:p w14:paraId="53B3564C" w14:textId="75840511" w:rsidR="007861FC" w:rsidRDefault="007861FC" w:rsidP="00F64705">
      <w:pPr>
        <w:ind w:firstLine="708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Nakonec došlo k vykoupení některých pozemků v areálu Červené zahrady nebo jeho blízkosti. Dokonce se zboural hotel Velen, který již dlouhá léta pouze chátral a bylo rozhodnuto postavit nejen novou halu, ale i kompletně zrekonstruovat celý areál včetně tenisových kurtů, fotbalových stadionů, atletických drah</w:t>
      </w:r>
      <w:r w:rsidR="00F64705">
        <w:rPr>
          <w:rFonts w:eastAsia="Times New Roman"/>
          <w:lang w:eastAsia="cs-CZ"/>
        </w:rPr>
        <w:t xml:space="preserve"> atd.</w:t>
      </w:r>
    </w:p>
    <w:p w14:paraId="7A2D16E8" w14:textId="32448DA1" w:rsidR="007861FC" w:rsidRDefault="007861FC" w:rsidP="00F64705">
      <w:pPr>
        <w:ind w:firstLine="708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Bohužel ani zde nedošlo ke shodě, a jak se mění vedení města a názory opozic, občanů i</w:t>
      </w:r>
      <w:r w:rsidR="00F64705">
        <w:rPr>
          <w:rFonts w:eastAsia="Times New Roman"/>
          <w:lang w:eastAsia="cs-CZ"/>
        </w:rPr>
        <w:t> </w:t>
      </w:r>
      <w:r>
        <w:rPr>
          <w:rFonts w:eastAsia="Times New Roman"/>
          <w:lang w:eastAsia="cs-CZ"/>
        </w:rPr>
        <w:t>samotných sportovců, vznikl bezpočet variant.</w:t>
      </w:r>
    </w:p>
    <w:p w14:paraId="220278C1" w14:textId="110B1298" w:rsidR="007861FC" w:rsidRDefault="007861FC" w:rsidP="008F5258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lastRenderedPageBreak/>
        <w:drawing>
          <wp:anchor distT="0" distB="0" distL="114300" distR="114300" simplePos="0" relativeHeight="251666432" behindDoc="0" locked="0" layoutInCell="1" allowOverlap="1" wp14:anchorId="58ADED7D" wp14:editId="46C8D434">
            <wp:simplePos x="0" y="0"/>
            <wp:positionH relativeFrom="column">
              <wp:posOffset>696595</wp:posOffset>
            </wp:positionH>
            <wp:positionV relativeFrom="paragraph">
              <wp:posOffset>80645</wp:posOffset>
            </wp:positionV>
            <wp:extent cx="4346575" cy="3381375"/>
            <wp:effectExtent l="0" t="0" r="0" b="9525"/>
            <wp:wrapSquare wrapText="bothSides"/>
            <wp:docPr id="23" name="Obrázek 23" descr="C:\Users\pn\Dropbox\projekt\vývoj haly v čas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n\Dropbox\projekt\vývoj haly v čase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57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F411B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36D17D1B" w14:textId="397678F5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1DB9358D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6548134C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191949D7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7A3280EA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7E88799B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54AE1F07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1576D0A5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0A2F0357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489FD953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37613240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26D186B6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4F29B634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0E3FCAAD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404F03E6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31D64436" w14:textId="77777777" w:rsidR="007861FC" w:rsidRDefault="007861FC" w:rsidP="008F5258">
      <w:pPr>
        <w:pStyle w:val="Bezmezer"/>
        <w:rPr>
          <w:rFonts w:eastAsia="Times New Roman"/>
          <w:lang w:eastAsia="cs-CZ"/>
        </w:rPr>
      </w:pPr>
    </w:p>
    <w:p w14:paraId="703848DA" w14:textId="1CA5CC6E" w:rsidR="006B3869" w:rsidRDefault="007861FC" w:rsidP="006B3869">
      <w:pPr>
        <w:pStyle w:val="Nadpis1"/>
      </w:pPr>
      <w:bookmarkStart w:id="7" w:name="_Toc102635143"/>
      <w:bookmarkStart w:id="8" w:name="_Toc117958303"/>
      <w:bookmarkEnd w:id="6"/>
      <w:r>
        <w:t>Cíl projektu</w:t>
      </w:r>
      <w:bookmarkEnd w:id="7"/>
      <w:bookmarkEnd w:id="8"/>
    </w:p>
    <w:p w14:paraId="36378DDC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0C4A1029" w14:textId="497B6460" w:rsidR="007861FC" w:rsidRDefault="007861FC" w:rsidP="00F64705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Rozhodli jsme se vytvořit 3D model budoucího sportovního komplexu v areálu </w:t>
      </w:r>
      <w:r w:rsidRPr="008F5258">
        <w:rPr>
          <w:rFonts w:eastAsia="Times New Roman"/>
          <w:i/>
          <w:lang w:eastAsia="cs-CZ"/>
        </w:rPr>
        <w:t>Červená zahrada</w:t>
      </w:r>
      <w:r>
        <w:rPr>
          <w:rFonts w:eastAsia="Times New Roman"/>
          <w:lang w:eastAsia="cs-CZ"/>
        </w:rPr>
        <w:t xml:space="preserve"> v Boskovicích.</w:t>
      </w:r>
    </w:p>
    <w:p w14:paraId="51AA824B" w14:textId="0475A057" w:rsidR="007861FC" w:rsidRDefault="007861FC" w:rsidP="00F64705">
      <w:pPr>
        <w:ind w:firstLine="708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Bohužel stejně jako návrh haly i návrh celého areálu se neustále mění. Pro naši práci jsme museli ale z něčeho vyjít.</w:t>
      </w:r>
      <w:r w:rsidR="00DA325A">
        <w:rPr>
          <w:rFonts w:eastAsia="Times New Roman"/>
          <w:lang w:eastAsia="cs-CZ"/>
        </w:rPr>
        <w:t xml:space="preserve"> Jako ukázku přidávám některé z</w:t>
      </w:r>
      <w:r w:rsidR="00F64705">
        <w:rPr>
          <w:rFonts w:eastAsia="Times New Roman"/>
          <w:lang w:eastAsia="cs-CZ"/>
        </w:rPr>
        <w:t> </w:t>
      </w:r>
      <w:r w:rsidR="00DA325A">
        <w:rPr>
          <w:rFonts w:eastAsia="Times New Roman"/>
          <w:lang w:eastAsia="cs-CZ"/>
        </w:rPr>
        <w:t>variant</w:t>
      </w:r>
      <w:r w:rsidR="00F64705">
        <w:rPr>
          <w:rFonts w:eastAsia="Times New Roman"/>
          <w:lang w:eastAsia="cs-CZ"/>
        </w:rPr>
        <w:t>.</w:t>
      </w:r>
    </w:p>
    <w:p w14:paraId="74F0137E" w14:textId="66FCA835" w:rsidR="00A62C91" w:rsidRDefault="00A62C91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67456" behindDoc="0" locked="0" layoutInCell="1" allowOverlap="1" wp14:anchorId="1250D6B6" wp14:editId="2181A463">
            <wp:simplePos x="0" y="0"/>
            <wp:positionH relativeFrom="column">
              <wp:posOffset>-4445</wp:posOffset>
            </wp:positionH>
            <wp:positionV relativeFrom="paragraph">
              <wp:posOffset>80010</wp:posOffset>
            </wp:positionV>
            <wp:extent cx="3662045" cy="2159635"/>
            <wp:effectExtent l="0" t="0" r="0" b="0"/>
            <wp:wrapSquare wrapText="bothSides"/>
            <wp:docPr id="31" name="Obrázek 31" descr="C:\Users\pn\Dropbox\projekt\areál\var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n\Dropbox\projekt\areál\var1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4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5AA334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0033BF1C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675CAA8E" w14:textId="585F88D6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690800B8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73108BB3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5CCC51B4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2B7BEC28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4C1F96FE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72F06DA8" w14:textId="61E4DDBD" w:rsidR="007861FC" w:rsidRDefault="00AE66DD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4D37C0B9" wp14:editId="6CC5190A">
            <wp:simplePos x="0" y="0"/>
            <wp:positionH relativeFrom="column">
              <wp:posOffset>-1784350</wp:posOffset>
            </wp:positionH>
            <wp:positionV relativeFrom="paragraph">
              <wp:posOffset>219710</wp:posOffset>
            </wp:positionV>
            <wp:extent cx="3887470" cy="2159635"/>
            <wp:effectExtent l="0" t="0" r="0" b="0"/>
            <wp:wrapSquare wrapText="bothSides"/>
            <wp:docPr id="29" name="Obrázek 29" descr="C:\Users\pn\Dropbox\projekt\areál\var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n\Dropbox\projekt\areál\var3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4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ABA8A4" w14:textId="7F97EE88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3071508E" w14:textId="6DFAB58A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062C1B2D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651B3AAD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60A6FAED" w14:textId="7F159770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00F54E83" w14:textId="7A5FB306" w:rsidR="007861FC" w:rsidRDefault="00F52E30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lastRenderedPageBreak/>
        <w:drawing>
          <wp:anchor distT="0" distB="0" distL="114300" distR="114300" simplePos="0" relativeHeight="251670528" behindDoc="0" locked="0" layoutInCell="1" allowOverlap="1" wp14:anchorId="37237487" wp14:editId="605E737E">
            <wp:simplePos x="0" y="0"/>
            <wp:positionH relativeFrom="column">
              <wp:posOffset>-11430</wp:posOffset>
            </wp:positionH>
            <wp:positionV relativeFrom="paragraph">
              <wp:posOffset>263525</wp:posOffset>
            </wp:positionV>
            <wp:extent cx="4234815" cy="2159635"/>
            <wp:effectExtent l="0" t="0" r="0" b="0"/>
            <wp:wrapSquare wrapText="bothSides"/>
            <wp:docPr id="28" name="Obrázek 28" descr="C:\Users\pn\Dropbox\projekt\areál\var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n\Dropbox\projekt\areál\var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81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D1A718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4F0423B4" w14:textId="1C64439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6CDA897A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16D90C67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1FBD814B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4415E4BA" w14:textId="2968C7F5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16F47C2E" w14:textId="3870D7DF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3C4CA490" w14:textId="12FB710F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6351F676" w14:textId="50BAFF89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5A68F803" w14:textId="51DF7FF3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07FF818E" w14:textId="00E013F6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7019DEBA" w14:textId="530803FE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2B8283FA" w14:textId="33CBBFE5" w:rsidR="007861FC" w:rsidRDefault="00F64705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68480" behindDoc="0" locked="0" layoutInCell="1" allowOverlap="1" wp14:anchorId="73C83EE4" wp14:editId="058C271C">
            <wp:simplePos x="0" y="0"/>
            <wp:positionH relativeFrom="column">
              <wp:posOffset>-2555150</wp:posOffset>
            </wp:positionH>
            <wp:positionV relativeFrom="paragraph">
              <wp:posOffset>226588</wp:posOffset>
            </wp:positionV>
            <wp:extent cx="3884930" cy="2159635"/>
            <wp:effectExtent l="0" t="0" r="1270" b="0"/>
            <wp:wrapSquare wrapText="bothSides"/>
            <wp:docPr id="30" name="Obrázek 30" descr="C:\Users\pn\Dropbox\projekt\areál\var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n\Dropbox\projekt\areál\var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93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0DD1C8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3235B5D5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518D6D7E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39AE4EB2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13C25841" w14:textId="77777777" w:rsidR="00F64705" w:rsidRDefault="00F64705" w:rsidP="00AE66DD">
      <w:pPr>
        <w:pStyle w:val="Nadpis1"/>
      </w:pPr>
      <w:bookmarkStart w:id="9" w:name="_Toc102635144"/>
    </w:p>
    <w:p w14:paraId="6DDCE567" w14:textId="77777777" w:rsidR="00F64705" w:rsidRDefault="00F64705" w:rsidP="00AE66DD">
      <w:pPr>
        <w:pStyle w:val="Nadpis1"/>
      </w:pPr>
    </w:p>
    <w:p w14:paraId="2F6EC690" w14:textId="21C06B30" w:rsidR="00AE66DD" w:rsidRDefault="00AE66DD" w:rsidP="00AE66DD">
      <w:pPr>
        <w:pStyle w:val="Nadpis1"/>
      </w:pPr>
      <w:bookmarkStart w:id="10" w:name="_Toc117958304"/>
      <w:r>
        <w:t>Konečná varianta</w:t>
      </w:r>
      <w:bookmarkEnd w:id="9"/>
      <w:bookmarkEnd w:id="10"/>
    </w:p>
    <w:p w14:paraId="3F1D74DD" w14:textId="33845005" w:rsidR="00B80D3F" w:rsidRPr="007A38B4" w:rsidRDefault="00AE66DD" w:rsidP="00FB0660">
      <w:pPr>
        <w:ind w:left="360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Náš výsledný projekt jsme tedy upravovali v souladu se změnami, ale i tak současná verze není bohužel dodnes potvrzená.</w:t>
      </w:r>
      <w:r w:rsidR="007A38B4">
        <w:rPr>
          <w:rFonts w:eastAsia="Times New Roman"/>
          <w:lang w:eastAsia="cs-CZ"/>
        </w:rPr>
        <w:t xml:space="preserve"> </w:t>
      </w:r>
      <w:r w:rsidR="00B80D3F" w:rsidRPr="007A38B4">
        <w:rPr>
          <w:rFonts w:eastAsia="Times New Roman"/>
          <w:lang w:eastAsia="cs-CZ"/>
        </w:rPr>
        <w:t xml:space="preserve">Z různých návrhů, jež nechalo město vypracovat, jsme si vybrali variantu </w:t>
      </w:r>
      <w:r w:rsidR="00F64705">
        <w:rPr>
          <w:rFonts w:eastAsia="Times New Roman"/>
          <w:lang w:eastAsia="cs-CZ"/>
        </w:rPr>
        <w:t xml:space="preserve">č. </w:t>
      </w:r>
      <w:r w:rsidR="00B80D3F" w:rsidRPr="007A38B4">
        <w:rPr>
          <w:rFonts w:eastAsia="Times New Roman"/>
          <w:lang w:eastAsia="cs-CZ"/>
        </w:rPr>
        <w:t xml:space="preserve">1 architektonicko-urbanistické studie sportovního areálu Červená </w:t>
      </w:r>
      <w:r w:rsidR="00F64705">
        <w:rPr>
          <w:rFonts w:eastAsia="Times New Roman"/>
          <w:lang w:eastAsia="cs-CZ"/>
        </w:rPr>
        <w:t>z</w:t>
      </w:r>
      <w:r w:rsidR="00B80D3F" w:rsidRPr="007A38B4">
        <w:rPr>
          <w:rFonts w:eastAsia="Times New Roman"/>
          <w:lang w:eastAsia="cs-CZ"/>
        </w:rPr>
        <w:t>ahrada od Zdeňka Fránka</w:t>
      </w:r>
      <w:r w:rsidR="007A38B4">
        <w:rPr>
          <w:rFonts w:eastAsia="Times New Roman"/>
          <w:lang w:eastAsia="cs-CZ"/>
        </w:rPr>
        <w:t>.</w:t>
      </w:r>
    </w:p>
    <w:p w14:paraId="760D181F" w14:textId="0D9E7A30" w:rsidR="00AE66DD" w:rsidRPr="00AE66DD" w:rsidRDefault="00AE66DD" w:rsidP="00AE66DD"/>
    <w:p w14:paraId="52B8A04C" w14:textId="557B5141" w:rsidR="00AE66DD" w:rsidRDefault="00AE66DD" w:rsidP="00AE66DD"/>
    <w:p w14:paraId="06179AAD" w14:textId="22AC8BBF" w:rsidR="00AE66DD" w:rsidRDefault="00AE66DD" w:rsidP="00AE66DD"/>
    <w:p w14:paraId="5295994B" w14:textId="77777777" w:rsidR="00AE66DD" w:rsidRDefault="00AE66DD" w:rsidP="00AE66DD"/>
    <w:p w14:paraId="5026B6CB" w14:textId="77777777" w:rsidR="00AE66DD" w:rsidRDefault="00AE66DD" w:rsidP="00AE66DD"/>
    <w:p w14:paraId="783F7929" w14:textId="01989A00" w:rsidR="00AE66DD" w:rsidRDefault="007A38B4" w:rsidP="00AE66DD">
      <w:r>
        <w:rPr>
          <w:noProof/>
          <w:lang w:eastAsia="cs-CZ"/>
        </w:rPr>
        <w:lastRenderedPageBreak/>
        <w:drawing>
          <wp:anchor distT="0" distB="0" distL="114300" distR="114300" simplePos="0" relativeHeight="251671552" behindDoc="0" locked="0" layoutInCell="1" allowOverlap="1" wp14:anchorId="14D1EDBB" wp14:editId="2281811E">
            <wp:simplePos x="0" y="0"/>
            <wp:positionH relativeFrom="column">
              <wp:posOffset>-60325</wp:posOffset>
            </wp:positionH>
            <wp:positionV relativeFrom="paragraph">
              <wp:posOffset>217805</wp:posOffset>
            </wp:positionV>
            <wp:extent cx="7179945" cy="3876040"/>
            <wp:effectExtent l="0" t="5397" r="0" b="0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79945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181DEB" w14:textId="1E82C132" w:rsidR="00AE66DD" w:rsidRDefault="00AE66DD" w:rsidP="00AE66DD"/>
    <w:p w14:paraId="56409C28" w14:textId="57AC21C6" w:rsidR="00AE66DD" w:rsidRDefault="00AE66DD" w:rsidP="00AE66DD"/>
    <w:p w14:paraId="07B397EE" w14:textId="77777777" w:rsidR="00AE66DD" w:rsidRDefault="00AE66DD" w:rsidP="00AE66DD"/>
    <w:p w14:paraId="0FD8406F" w14:textId="59B43B82" w:rsidR="00AE66DD" w:rsidRDefault="00AE66DD" w:rsidP="00AE66DD"/>
    <w:p w14:paraId="762C93EC" w14:textId="33B6D165" w:rsidR="00AE66DD" w:rsidRDefault="00AE66DD" w:rsidP="00AE66DD"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304ABD5" wp14:editId="5D43154B">
                <wp:simplePos x="0" y="0"/>
                <wp:positionH relativeFrom="column">
                  <wp:posOffset>-2206942</wp:posOffset>
                </wp:positionH>
                <wp:positionV relativeFrom="paragraph">
                  <wp:posOffset>159703</wp:posOffset>
                </wp:positionV>
                <wp:extent cx="6710680" cy="1403985"/>
                <wp:effectExtent l="9207" t="0" r="4128" b="4127"/>
                <wp:wrapNone/>
                <wp:docPr id="30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00000">
                          <a:off x="0" y="0"/>
                          <a:ext cx="6710680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90AC52" w14:textId="77777777" w:rsidR="007220B1" w:rsidRDefault="007220B1" w:rsidP="00AE66DD">
                            <w:r>
                              <w:t>Zde je nejpravděpodobnější varianta budoucího areálu.  A pro nás vzor vytvářeného 3D modelu.</w:t>
                            </w:r>
                          </w:p>
                          <w:p w14:paraId="501BB83E" w14:textId="385A12D1" w:rsidR="007220B1" w:rsidRDefault="007220B1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304ABD5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left:0;text-align:left;margin-left:-173.75pt;margin-top:12.6pt;width:528.4pt;height:110.55pt;rotation:90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" stroked="f">
                <v:textbox style="mso-fit-shape-to-text:t">
                  <w:txbxContent>
                    <w:p w14:paraId="7290AC52" w14:textId="77777777" w:rsidR="007220B1" w:rsidRDefault="007220B1" w:rsidP="00AE66DD">
                      <w:r>
                        <w:t>Zde je nejpravděpodobnější varianta budoucího areálu.  A pro nás vzor vytvářeného 3D modelu.</w:t>
                      </w:r>
                    </w:p>
                    <w:p w14:paraId="501BB83E" w14:textId="385A12D1" w:rsidR="007220B1" w:rsidRDefault="007220B1"/>
                  </w:txbxContent>
                </v:textbox>
              </v:shape>
            </w:pict>
          </mc:Fallback>
        </mc:AlternateContent>
      </w:r>
    </w:p>
    <w:p w14:paraId="2733CE61" w14:textId="77777777" w:rsidR="00AE66DD" w:rsidRDefault="00AE66DD" w:rsidP="00AE66DD"/>
    <w:p w14:paraId="09812CA5" w14:textId="77777777" w:rsidR="00AE66DD" w:rsidRDefault="00AE66DD" w:rsidP="00AE66DD"/>
    <w:p w14:paraId="3B9A5B68" w14:textId="77777777" w:rsidR="00AE66DD" w:rsidRDefault="00AE66DD" w:rsidP="00AE66DD"/>
    <w:p w14:paraId="2BB177BA" w14:textId="77777777" w:rsidR="00AE66DD" w:rsidRDefault="00AE66DD" w:rsidP="00AE66DD"/>
    <w:p w14:paraId="524AF755" w14:textId="77777777" w:rsidR="00AE66DD" w:rsidRDefault="00AE66DD" w:rsidP="00AE66DD"/>
    <w:p w14:paraId="20FF4CC6" w14:textId="77777777" w:rsidR="00AE66DD" w:rsidRDefault="00AE66DD" w:rsidP="00AE66DD"/>
    <w:p w14:paraId="7D311A0C" w14:textId="7A694631" w:rsidR="00AE66DD" w:rsidRDefault="00AE66DD" w:rsidP="00AE66DD"/>
    <w:p w14:paraId="5FC1418F" w14:textId="77777777" w:rsidR="00AE66DD" w:rsidRDefault="00AE66DD" w:rsidP="00AE66DD"/>
    <w:p w14:paraId="13FCE6E4" w14:textId="77777777" w:rsidR="00AE66DD" w:rsidRDefault="00AE66DD" w:rsidP="00AE66DD"/>
    <w:p w14:paraId="6832676E" w14:textId="77777777" w:rsidR="00AE66DD" w:rsidRDefault="00AE66DD" w:rsidP="00AE66DD"/>
    <w:p w14:paraId="70B6E669" w14:textId="77777777" w:rsidR="00AE66DD" w:rsidRPr="00AE66DD" w:rsidRDefault="00AE66DD" w:rsidP="00AE66DD"/>
    <w:p w14:paraId="7E9537C7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3D89CAA6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6A3017CC" w14:textId="77777777" w:rsidR="007861FC" w:rsidRDefault="007861FC" w:rsidP="007861FC">
      <w:pPr>
        <w:pStyle w:val="Bezmezer"/>
        <w:rPr>
          <w:rFonts w:eastAsia="Times New Roman"/>
          <w:lang w:eastAsia="cs-CZ"/>
        </w:rPr>
      </w:pPr>
    </w:p>
    <w:p w14:paraId="511C8FF4" w14:textId="77777777" w:rsidR="00F64705" w:rsidRDefault="00F64705" w:rsidP="00E87EE1">
      <w:pPr>
        <w:pStyle w:val="Nadpis1"/>
      </w:pPr>
    </w:p>
    <w:p w14:paraId="48AB5F66" w14:textId="77777777" w:rsidR="00F64705" w:rsidRDefault="00F64705" w:rsidP="00E87EE1">
      <w:pPr>
        <w:pStyle w:val="Nadpis1"/>
      </w:pPr>
    </w:p>
    <w:p w14:paraId="5A193896" w14:textId="4FCB6340" w:rsidR="00E87EE1" w:rsidRDefault="00E87EE1" w:rsidP="0035408B">
      <w:pPr>
        <w:pStyle w:val="Nadpis1"/>
      </w:pPr>
      <w:bookmarkStart w:id="11" w:name="_Toc117958305"/>
      <w:r>
        <w:t xml:space="preserve">Komu </w:t>
      </w:r>
      <w:r w:rsidRPr="0035408B">
        <w:t>je</w:t>
      </w:r>
      <w:r>
        <w:t xml:space="preserve"> projekt určen</w:t>
      </w:r>
      <w:bookmarkEnd w:id="11"/>
    </w:p>
    <w:p w14:paraId="23911356" w14:textId="3CEF7038" w:rsidR="009132AA" w:rsidRDefault="00B03C0C" w:rsidP="00B03C0C">
      <w:r>
        <w:t>Vzhledem k náročnosti projektu se ho účastnili žáci 8. a 9. tříd, z nichž se vyčlenila skupina nejvytrvalejších a nejzdatnějších</w:t>
      </w:r>
      <w:r w:rsidR="00F64705">
        <w:t>:</w:t>
      </w:r>
    </w:p>
    <w:p w14:paraId="4A3661C4" w14:textId="0FC9D09D" w:rsidR="00B03C0C" w:rsidRDefault="00F64705" w:rsidP="00F6470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0BA6E752" wp14:editId="7194BD54">
                <wp:simplePos x="0" y="0"/>
                <wp:positionH relativeFrom="column">
                  <wp:posOffset>5080</wp:posOffset>
                </wp:positionH>
                <wp:positionV relativeFrom="paragraph">
                  <wp:posOffset>94615</wp:posOffset>
                </wp:positionV>
                <wp:extent cx="5520690" cy="2164080"/>
                <wp:effectExtent l="0" t="0" r="3810" b="0"/>
                <wp:wrapTopAndBottom/>
                <wp:docPr id="20" name="Skupina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0690" cy="2164080"/>
                          <a:chOff x="0" y="0"/>
                          <a:chExt cx="5521206" cy="2164311"/>
                        </a:xfrm>
                      </wpg:grpSpPr>
                      <pic:pic xmlns:pic="http://schemas.openxmlformats.org/drawingml/2006/picture">
                        <pic:nvPicPr>
                          <pic:cNvPr id="36" name="Obrázek 36" descr="C:\Users\pn\Dropbox\projekt\Projekt DigiMe\Kamila_resiz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51" t="34964" r="22223" b="4138"/>
                          <a:stretch/>
                        </pic:blipFill>
                        <pic:spPr bwMode="auto">
                          <a:xfrm>
                            <a:off x="1897167" y="40236"/>
                            <a:ext cx="161925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Obrázek 39" descr="C:\Users\pn\Dropbox\projekt\Projekt DigiMe\Terez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56" t="25188" r="2557" b="18609"/>
                          <a:stretch/>
                        </pic:blipFill>
                        <pic:spPr bwMode="auto">
                          <a:xfrm rot="5400000">
                            <a:off x="3644781" y="266700"/>
                            <a:ext cx="2143125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Obrázek 33" descr="C:\Users\pn\Dropbox\projekt\Projekt DigiMe\Adam K._resiz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28" t="37599" r="24652" b="1646"/>
                          <a:stretch/>
                        </pic:blipFill>
                        <pic:spPr bwMode="auto">
                          <a:xfrm>
                            <a:off x="0" y="40236"/>
                            <a:ext cx="16192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41542A" id="Skupina 20" o:spid="_x0000_s1026" style="position:absolute;margin-left:.4pt;margin-top:7.45pt;width:434.7pt;height:170.4pt;z-index:-251629568" coordsize="55212,2164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HZCeIchGAEAIRgB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rEDm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36" o:spid="_x0000_s1027" type="#_x0000_t75" style="position:absolute;left:18971;top:402;width:16193;height:210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">
                  <v:imagedata r:id="rId35" o:title="Kamila_resize" croptop="22914f" cropbottom="2712f" cropleft="9929f" cropright="14564f"/>
                </v:shape>
                <v:shape id="Obrázek 39" o:spid="_x0000_s1028" type="#_x0000_t75" style="position:absolute;left:36447;top:2667;width:21431;height:16098;rotation: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">
                  <v:imagedata r:id="rId36" o:title="Tereza" croptop="16507f" cropbottom="12196f" cropleft="27234f" cropright="1676f"/>
                </v:shape>
                <v:shape id="Obrázek 33" o:spid="_x0000_s1029" type="#_x0000_t75" style="position:absolute;top:402;width:16192;height:212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">
                  <v:imagedata r:id="rId37" o:title="Adam K._resize" croptop="24641f" cropbottom="1079f" cropleft="8866f" cropright="16156f"/>
                </v:shape>
                <w10:wrap type="topAndBottom"/>
              </v:group>
            </w:pict>
          </mc:Fallback>
        </mc:AlternateContent>
      </w:r>
      <w:r w:rsidR="009132AA">
        <w:t>Adam</w:t>
      </w:r>
      <w:r>
        <w:tab/>
      </w:r>
      <w:r>
        <w:tab/>
      </w:r>
      <w:r>
        <w:tab/>
      </w:r>
      <w:r>
        <w:tab/>
      </w:r>
      <w:r w:rsidR="009132AA">
        <w:t>K</w:t>
      </w:r>
      <w:r>
        <w:t>amila</w:t>
      </w:r>
      <w:r>
        <w:tab/>
      </w:r>
      <w:r>
        <w:tab/>
      </w:r>
      <w:r>
        <w:tab/>
      </w:r>
      <w:r>
        <w:tab/>
        <w:t xml:space="preserve">         </w:t>
      </w:r>
      <w:r w:rsidR="009132AA">
        <w:t>Tereza</w:t>
      </w:r>
      <w:r w:rsidR="00B03C0C">
        <w:br/>
      </w:r>
    </w:p>
    <w:p w14:paraId="33385B45" w14:textId="0A422B2D" w:rsidR="009132AA" w:rsidRDefault="00F64705" w:rsidP="009132AA">
      <w:pPr>
        <w:spacing w:line="240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277F1DDD" wp14:editId="6F6459F7">
                <wp:simplePos x="0" y="0"/>
                <wp:positionH relativeFrom="column">
                  <wp:posOffset>5798</wp:posOffset>
                </wp:positionH>
                <wp:positionV relativeFrom="paragraph">
                  <wp:posOffset>21246</wp:posOffset>
                </wp:positionV>
                <wp:extent cx="5625275" cy="2171700"/>
                <wp:effectExtent l="0" t="0" r="1270" b="0"/>
                <wp:wrapNone/>
                <wp:docPr id="37" name="Skupina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5275" cy="2171700"/>
                          <a:chOff x="0" y="0"/>
                          <a:chExt cx="5625275" cy="2171700"/>
                        </a:xfrm>
                      </wpg:grpSpPr>
                      <pic:pic xmlns:pic="http://schemas.openxmlformats.org/drawingml/2006/picture">
                        <pic:nvPicPr>
                          <pic:cNvPr id="38" name="Obrázek 38" descr="C:\Users\pn\Dropbox\projekt\Projekt DigiMe\Adam F._resiz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26" t="37395" r="16162"/>
                          <a:stretch/>
                        </pic:blipFill>
                        <pic:spPr bwMode="auto">
                          <a:xfrm>
                            <a:off x="3819970" y="8546"/>
                            <a:ext cx="180530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Obrázek 35" descr="C:\Users\pn\Dropbox\projekt\Projekt DigiMe\Daniel_resiz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59" t="28634" r="19304" b="3448"/>
                          <a:stretch/>
                        </pic:blipFill>
                        <pic:spPr bwMode="auto">
                          <a:xfrm>
                            <a:off x="0" y="0"/>
                            <a:ext cx="161925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Obrázek 34" descr="C:\Users\pn\Dropbox\projekt\Projekt DigiMe\Adam S._resiz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54" t="31071" r="22621" b="8063"/>
                          <a:stretch/>
                        </pic:blipFill>
                        <pic:spPr bwMode="auto">
                          <a:xfrm>
                            <a:off x="1939895" y="0"/>
                            <a:ext cx="161925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1DE307" id="Skupina 37" o:spid="_x0000_s1026" style="position:absolute;margin-left:.45pt;margin-top:1.65pt;width:442.95pt;height:171pt;z-index:-251627520" coordsize="56252,2171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NZSEXPeCwEA3gsB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wECP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">
                <v:shape id="Obrázek 38" o:spid="_x0000_s1027" type="#_x0000_t75" style="position:absolute;left:38199;top:85;width:18053;height:212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">
                  <v:imagedata r:id="rId41" o:title="Adam F._resize" croptop="24507f" cropleft="8275f" cropright="10592f"/>
                </v:shape>
                <v:shape id="Obrázek 35" o:spid="_x0000_s1028" type="#_x0000_t75" style="position:absolute;width:16192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">
                  <v:imagedata r:id="rId42" o:title="Daniel_resize" croptop="18766f" cropbottom="2260f" cropleft="8493f" cropright="12651f"/>
                </v:shape>
                <v:shape id="Obrázek 34" o:spid="_x0000_s1029" type="#_x0000_t75" style="position:absolute;left:19398;width:16193;height:217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">
                  <v:imagedata r:id="rId43" o:title="Adam S._resize" croptop="20363f" cropbottom="5284f" cropleft="10783f" cropright="14825f"/>
                </v:shape>
              </v:group>
            </w:pict>
          </mc:Fallback>
        </mc:AlternateContent>
      </w:r>
    </w:p>
    <w:p w14:paraId="1412259C" w14:textId="5FBB207D" w:rsidR="009132AA" w:rsidRDefault="009132AA" w:rsidP="009132AA">
      <w:pPr>
        <w:spacing w:line="240" w:lineRule="auto"/>
      </w:pPr>
    </w:p>
    <w:p w14:paraId="17398659" w14:textId="77777777" w:rsidR="009132AA" w:rsidRDefault="009132AA" w:rsidP="009132AA">
      <w:pPr>
        <w:spacing w:line="240" w:lineRule="auto"/>
      </w:pPr>
    </w:p>
    <w:p w14:paraId="14E3D269" w14:textId="6E5E2F3E" w:rsidR="009132AA" w:rsidRDefault="009132AA" w:rsidP="009132AA">
      <w:pPr>
        <w:spacing w:line="240" w:lineRule="auto"/>
      </w:pPr>
    </w:p>
    <w:p w14:paraId="030BC3F7" w14:textId="71F8F3CA" w:rsidR="009132AA" w:rsidRDefault="009132AA" w:rsidP="009132AA">
      <w:pPr>
        <w:spacing w:line="240" w:lineRule="auto"/>
      </w:pPr>
    </w:p>
    <w:p w14:paraId="75698895" w14:textId="29D07A56" w:rsidR="009132AA" w:rsidRDefault="009132AA" w:rsidP="009132AA">
      <w:pPr>
        <w:spacing w:line="240" w:lineRule="auto"/>
      </w:pPr>
    </w:p>
    <w:p w14:paraId="6CA9C2A0" w14:textId="1A9FC5CD" w:rsidR="009132AA" w:rsidRDefault="009132AA" w:rsidP="009132AA">
      <w:pPr>
        <w:spacing w:line="240" w:lineRule="auto"/>
      </w:pPr>
    </w:p>
    <w:p w14:paraId="0E1CD6CC" w14:textId="577D5D6F" w:rsidR="009132AA" w:rsidRDefault="009132AA" w:rsidP="009132AA">
      <w:pPr>
        <w:spacing w:line="240" w:lineRule="auto"/>
      </w:pPr>
    </w:p>
    <w:p w14:paraId="0368F80D" w14:textId="77777777" w:rsidR="009132AA" w:rsidRDefault="009132AA" w:rsidP="009132AA">
      <w:pPr>
        <w:spacing w:line="240" w:lineRule="auto"/>
      </w:pPr>
    </w:p>
    <w:p w14:paraId="47E013A1" w14:textId="43DD710B" w:rsidR="009132AA" w:rsidRDefault="009132AA" w:rsidP="009132AA">
      <w:pPr>
        <w:spacing w:line="240" w:lineRule="auto"/>
      </w:pPr>
      <w:r>
        <w:t xml:space="preserve">Daniel                                          Adam                            </w:t>
      </w:r>
      <w:r w:rsidR="00F64705">
        <w:tab/>
        <w:t xml:space="preserve">      </w:t>
      </w:r>
      <w:proofErr w:type="spellStart"/>
      <w:r w:rsidR="00B67268">
        <w:t>Adam</w:t>
      </w:r>
      <w:proofErr w:type="spellEnd"/>
    </w:p>
    <w:p w14:paraId="6D00B714" w14:textId="77777777" w:rsidR="009132AA" w:rsidRDefault="009132AA" w:rsidP="009132AA">
      <w:pPr>
        <w:spacing w:line="240" w:lineRule="auto"/>
      </w:pPr>
    </w:p>
    <w:p w14:paraId="4F7C687C" w14:textId="77777777" w:rsidR="009132AA" w:rsidRDefault="009132AA" w:rsidP="009132AA">
      <w:pPr>
        <w:spacing w:line="240" w:lineRule="auto"/>
      </w:pPr>
    </w:p>
    <w:p w14:paraId="7EB9DAC4" w14:textId="6FA2B756" w:rsidR="009132AA" w:rsidRDefault="008E5962" w:rsidP="008E5962">
      <w:pPr>
        <w:pStyle w:val="Nadpis1"/>
      </w:pPr>
      <w:bookmarkStart w:id="12" w:name="_Toc117958306"/>
      <w:r>
        <w:t>Dovednosti, které si mají žáci osvojit</w:t>
      </w:r>
      <w:bookmarkEnd w:id="12"/>
    </w:p>
    <w:p w14:paraId="5060638A" w14:textId="1F7D5139" w:rsidR="008E5962" w:rsidRDefault="009C0B69" w:rsidP="008E5962">
      <w:pPr>
        <w:pStyle w:val="Odstavecseseznamem"/>
        <w:numPr>
          <w:ilvl w:val="0"/>
          <w:numId w:val="1"/>
        </w:numPr>
        <w:spacing w:line="480" w:lineRule="auto"/>
        <w:ind w:left="714" w:hanging="357"/>
      </w:pPr>
      <w:r>
        <w:t>Kreslení a modelování</w:t>
      </w:r>
      <w:r w:rsidR="008E5962">
        <w:t xml:space="preserve"> v 3D editoru</w:t>
      </w:r>
    </w:p>
    <w:p w14:paraId="3A310CF0" w14:textId="6248AABC" w:rsidR="008E5962" w:rsidRDefault="00E362EC" w:rsidP="008E5962">
      <w:pPr>
        <w:pStyle w:val="Odstavecseseznamem"/>
        <w:numPr>
          <w:ilvl w:val="0"/>
          <w:numId w:val="1"/>
        </w:numPr>
        <w:spacing w:line="480" w:lineRule="auto"/>
        <w:ind w:left="714" w:hanging="357"/>
      </w:pPr>
      <w:r w:rsidRPr="00ED3FEA">
        <w:t>Řezání a gravírování pomocí</w:t>
      </w:r>
      <w:r w:rsidR="008E5962" w:rsidRPr="00ED3FEA">
        <w:t xml:space="preserve"> </w:t>
      </w:r>
      <w:r w:rsidR="00CE2659">
        <w:t>laser</w:t>
      </w:r>
      <w:r w:rsidR="008E5962">
        <w:t>ového plo</w:t>
      </w:r>
      <w:r w:rsidRPr="00ED3FEA">
        <w:t>t</w:t>
      </w:r>
      <w:r w:rsidR="008E5962">
        <w:t>teru</w:t>
      </w:r>
    </w:p>
    <w:p w14:paraId="4347B113" w14:textId="3841AF06" w:rsidR="008E5962" w:rsidRDefault="008E5962" w:rsidP="008E5962">
      <w:pPr>
        <w:pStyle w:val="Odstavecseseznamem"/>
        <w:numPr>
          <w:ilvl w:val="0"/>
          <w:numId w:val="1"/>
        </w:numPr>
        <w:spacing w:line="480" w:lineRule="auto"/>
        <w:ind w:left="714" w:hanging="357"/>
      </w:pPr>
      <w:r>
        <w:t>Práce s vektorovým grafickým editorem</w:t>
      </w:r>
    </w:p>
    <w:p w14:paraId="670E2BF6" w14:textId="715C73A9" w:rsidR="008E5962" w:rsidRDefault="008E5962" w:rsidP="008E5962">
      <w:pPr>
        <w:pStyle w:val="Odstavecseseznamem"/>
        <w:numPr>
          <w:ilvl w:val="0"/>
          <w:numId w:val="1"/>
        </w:numPr>
        <w:spacing w:line="480" w:lineRule="auto"/>
        <w:ind w:left="714" w:hanging="357"/>
      </w:pPr>
      <w:r>
        <w:t>Práce s</w:t>
      </w:r>
      <w:r w:rsidR="009C0B69">
        <w:t> </w:t>
      </w:r>
      <w:r>
        <w:t>3</w:t>
      </w:r>
      <w:r w:rsidR="009C0B69">
        <w:t>D</w:t>
      </w:r>
      <w:r>
        <w:t xml:space="preserve"> pery včetně různých doplňujících nástavců</w:t>
      </w:r>
    </w:p>
    <w:p w14:paraId="247DC856" w14:textId="6B9033B2" w:rsidR="008E5962" w:rsidRDefault="008E5962" w:rsidP="008E5962">
      <w:pPr>
        <w:pStyle w:val="Odstavecseseznamem"/>
        <w:numPr>
          <w:ilvl w:val="0"/>
          <w:numId w:val="1"/>
        </w:numPr>
        <w:spacing w:line="480" w:lineRule="auto"/>
        <w:ind w:left="714" w:hanging="357"/>
      </w:pPr>
      <w:r>
        <w:t>Práce s airbrush sadou na barvení modelů</w:t>
      </w:r>
    </w:p>
    <w:p w14:paraId="161C15E6" w14:textId="0DD87F89" w:rsidR="008E5962" w:rsidRDefault="008E5962" w:rsidP="008E5962">
      <w:pPr>
        <w:pStyle w:val="Odstavecseseznamem"/>
        <w:numPr>
          <w:ilvl w:val="0"/>
          <w:numId w:val="1"/>
        </w:numPr>
        <w:spacing w:line="480" w:lineRule="auto"/>
        <w:ind w:left="714" w:hanging="357"/>
      </w:pPr>
      <w:r>
        <w:t>Práce s daty</w:t>
      </w:r>
    </w:p>
    <w:p w14:paraId="114B4E53" w14:textId="77777777" w:rsidR="008E5962" w:rsidRDefault="008E5962" w:rsidP="008E5962"/>
    <w:p w14:paraId="7F12DED4" w14:textId="23E2D370" w:rsidR="008E5962" w:rsidRPr="008E5962" w:rsidRDefault="008E5962" w:rsidP="00DD7EB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E5962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lastRenderedPageBreak/>
        <w:t>Cílem projektu bylo prohloubit žákům znalosti o 3D modelování a 3D tisku. Rozvíjet jejich logické</w:t>
      </w:r>
      <w:r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, </w:t>
      </w:r>
      <w:r w:rsidRPr="008E5962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 xml:space="preserve"> </w:t>
      </w:r>
      <w:r w:rsidR="00AC37FB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t</w:t>
      </w:r>
      <w:r w:rsidRPr="008E5962">
        <w:rPr>
          <w:rFonts w:ascii="Calibri" w:eastAsia="Times New Roman" w:hAnsi="Calibri" w:cs="Calibri"/>
          <w:color w:val="000000"/>
          <w:sz w:val="22"/>
          <w:szCs w:val="22"/>
          <w:lang w:eastAsia="cs-CZ"/>
        </w:rPr>
        <w:t>echnické a grafické myšlení. Pracovat v týmu, rozvíjet sociální, komunikační, digitální a pracovní kompetence.</w:t>
      </w:r>
    </w:p>
    <w:p w14:paraId="62A3FB92" w14:textId="77777777" w:rsidR="008E5962" w:rsidRDefault="008E5962" w:rsidP="008E5962">
      <w:pPr>
        <w:pStyle w:val="Odstavecseseznamem"/>
      </w:pPr>
    </w:p>
    <w:p w14:paraId="12D9C7D3" w14:textId="77777777" w:rsidR="00DD7EB6" w:rsidRDefault="00DD7EB6" w:rsidP="008E5962">
      <w:pPr>
        <w:pStyle w:val="Odstavecseseznamem"/>
      </w:pPr>
    </w:p>
    <w:p w14:paraId="47D3B268" w14:textId="5D9B8932" w:rsidR="00DD7EB6" w:rsidRDefault="00DD7EB6" w:rsidP="001C6F5C">
      <w:pPr>
        <w:pStyle w:val="Nadpis1"/>
      </w:pPr>
      <w:bookmarkStart w:id="13" w:name="_Toc117958307"/>
      <w:r w:rsidRPr="001C6F5C">
        <w:t>Požadované</w:t>
      </w:r>
      <w:r>
        <w:t xml:space="preserve"> </w:t>
      </w:r>
      <w:r w:rsidRPr="0035408B">
        <w:t>materiální</w:t>
      </w:r>
      <w:r>
        <w:t xml:space="preserve"> vybavení</w:t>
      </w:r>
      <w:bookmarkEnd w:id="13"/>
    </w:p>
    <w:p w14:paraId="4ED8CFEE" w14:textId="32601C44" w:rsidR="00DD7EB6" w:rsidRPr="00DD7EB6" w:rsidRDefault="00DD7EB6" w:rsidP="00DD7EB6">
      <w:pPr>
        <w:pStyle w:val="Odstavecseseznamem"/>
        <w:numPr>
          <w:ilvl w:val="0"/>
          <w:numId w:val="1"/>
        </w:numPr>
      </w:pPr>
      <w:r>
        <w:rPr>
          <w:noProof/>
          <w:lang w:eastAsia="cs-CZ"/>
        </w:rPr>
        <w:drawing>
          <wp:anchor distT="0" distB="0" distL="114300" distR="114300" simplePos="0" relativeHeight="251689984" behindDoc="0" locked="0" layoutInCell="1" allowOverlap="1" wp14:anchorId="16993E29" wp14:editId="14A9F6E5">
            <wp:simplePos x="0" y="0"/>
            <wp:positionH relativeFrom="column">
              <wp:posOffset>1270000</wp:posOffset>
            </wp:positionH>
            <wp:positionV relativeFrom="paragraph">
              <wp:posOffset>614680</wp:posOffset>
            </wp:positionV>
            <wp:extent cx="4125595" cy="3086100"/>
            <wp:effectExtent l="0" t="0" r="8255" b="0"/>
            <wp:wrapSquare wrapText="bothSides"/>
            <wp:docPr id="41" name="Obrázek 41" descr="C:\Users\pn\Dropbox\projekt\Projekt DigiMe\IMG_20220429_094405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n\Dropbox\projekt\Projekt DigiMe\IMG_20220429_094405_resize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595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V rámci materiální pomoci projektu jsme získali 3D tiskárnu Prusa MK3 včetně rozšíření pro tisk více barvami.</w:t>
      </w:r>
      <w:r w:rsidRPr="00DD7EB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7CCCA5C" w14:textId="77777777" w:rsidR="00DD7EB6" w:rsidRDefault="00DD7EB6" w:rsidP="00DD7EB6"/>
    <w:p w14:paraId="4F8D9D40" w14:textId="77777777" w:rsidR="00DD7EB6" w:rsidRDefault="00DD7EB6" w:rsidP="00DD7EB6"/>
    <w:p w14:paraId="06D689E7" w14:textId="77777777" w:rsidR="00DD7EB6" w:rsidRDefault="00DD7EB6" w:rsidP="00DD7EB6"/>
    <w:p w14:paraId="6F751ABD" w14:textId="77777777" w:rsidR="00DD7EB6" w:rsidRDefault="00DD7EB6" w:rsidP="00DD7EB6"/>
    <w:p w14:paraId="7A8FAADC" w14:textId="77777777" w:rsidR="00DD7EB6" w:rsidRDefault="00DD7EB6" w:rsidP="00DD7EB6"/>
    <w:p w14:paraId="749AB0D5" w14:textId="77777777" w:rsidR="00DD7EB6" w:rsidRDefault="00DD7EB6" w:rsidP="00DD7EB6"/>
    <w:p w14:paraId="6D7EBF68" w14:textId="77777777" w:rsidR="00DD7EB6" w:rsidRDefault="00DD7EB6" w:rsidP="00DD7EB6"/>
    <w:p w14:paraId="3281E581" w14:textId="77777777" w:rsidR="00DD7EB6" w:rsidRDefault="00DD7EB6" w:rsidP="00DD7EB6"/>
    <w:p w14:paraId="3C4E4EEB" w14:textId="77777777" w:rsidR="00DD7EB6" w:rsidRDefault="00DD7EB6" w:rsidP="00DD7EB6"/>
    <w:p w14:paraId="23366B09" w14:textId="77777777" w:rsidR="00DD7EB6" w:rsidRPr="00DD7EB6" w:rsidRDefault="00DD7EB6" w:rsidP="00DD7EB6"/>
    <w:p w14:paraId="08B423F4" w14:textId="2A86C1C2" w:rsidR="00B03C0C" w:rsidRDefault="00B03C0C">
      <w:r>
        <w:br w:type="page"/>
      </w:r>
    </w:p>
    <w:p w14:paraId="4DC34A29" w14:textId="00B79082" w:rsidR="00B03C0C" w:rsidRDefault="0035408B" w:rsidP="00DD7EB6">
      <w:pPr>
        <w:pStyle w:val="Odstavecseseznamem"/>
        <w:numPr>
          <w:ilvl w:val="0"/>
          <w:numId w:val="1"/>
        </w:numPr>
      </w:pPr>
      <w:r>
        <w:lastRenderedPageBreak/>
        <w:t>laser</w:t>
      </w:r>
      <w:r w:rsidR="00DD7EB6">
        <w:t>ový plot</w:t>
      </w:r>
      <w:r w:rsidR="00ED3FEA">
        <w:t>t</w:t>
      </w:r>
      <w:r w:rsidR="00DD7EB6">
        <w:t>er model K40</w:t>
      </w:r>
    </w:p>
    <w:p w14:paraId="577161EB" w14:textId="7FE8776D" w:rsidR="00DD7EB6" w:rsidRDefault="00DD7EB6" w:rsidP="00DD7EB6">
      <w:r>
        <w:rPr>
          <w:noProof/>
          <w:lang w:eastAsia="cs-CZ"/>
        </w:rPr>
        <w:drawing>
          <wp:anchor distT="0" distB="0" distL="114300" distR="114300" simplePos="0" relativeHeight="251691008" behindDoc="0" locked="0" layoutInCell="1" allowOverlap="1" wp14:anchorId="62645B0A" wp14:editId="143A7ED2">
            <wp:simplePos x="0" y="0"/>
            <wp:positionH relativeFrom="column">
              <wp:posOffset>186055</wp:posOffset>
            </wp:positionH>
            <wp:positionV relativeFrom="paragraph">
              <wp:posOffset>70485</wp:posOffset>
            </wp:positionV>
            <wp:extent cx="5756910" cy="3202940"/>
            <wp:effectExtent l="0" t="0" r="0" b="0"/>
            <wp:wrapSquare wrapText="bothSides"/>
            <wp:docPr id="42" name="Obrázek 42" descr="C:\Users\pn\OneDrive\Obrázky\Z fotoaparátu\2022\1651739615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n\OneDrive\Obrázky\Z fotoaparátu\2022\165173961527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20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181967" w14:textId="77F1C6D2" w:rsidR="00DD7EB6" w:rsidRDefault="00DD7EB6" w:rsidP="00DD7EB6">
      <w:pPr>
        <w:pStyle w:val="Odstavecseseznamem"/>
        <w:numPr>
          <w:ilvl w:val="0"/>
          <w:numId w:val="1"/>
        </w:numPr>
      </w:pPr>
      <w:r>
        <w:t>Airbrush sadu</w:t>
      </w:r>
      <w:r w:rsidR="00AB25D7">
        <w:t xml:space="preserve"> včetně</w:t>
      </w:r>
      <w:r w:rsidR="00CA4E77">
        <w:t xml:space="preserve"> kompresoru a </w:t>
      </w:r>
      <w:r w:rsidR="00AB25D7">
        <w:t>sady barev</w:t>
      </w:r>
    </w:p>
    <w:p w14:paraId="7FB12CEB" w14:textId="77777777" w:rsidR="00AB25D7" w:rsidRDefault="00AB25D7" w:rsidP="00AB25D7">
      <w:pPr>
        <w:pStyle w:val="Odstavecseseznamem"/>
      </w:pPr>
    </w:p>
    <w:p w14:paraId="4DD1F9A7" w14:textId="7E654F64" w:rsidR="00AB25D7" w:rsidRDefault="007B5F82" w:rsidP="00CE2659">
      <w:pPr>
        <w:pStyle w:val="Odstavecseseznamem"/>
      </w:pPr>
      <w:r>
        <w:rPr>
          <w:noProof/>
          <w:lang w:eastAsia="cs-CZ"/>
        </w:rPr>
        <w:drawing>
          <wp:anchor distT="0" distB="0" distL="114300" distR="114300" simplePos="0" relativeHeight="251797504" behindDoc="0" locked="0" layoutInCell="1" allowOverlap="1" wp14:anchorId="3F5607A2" wp14:editId="76A68A48">
            <wp:simplePos x="0" y="0"/>
            <wp:positionH relativeFrom="column">
              <wp:posOffset>3270250</wp:posOffset>
            </wp:positionH>
            <wp:positionV relativeFrom="paragraph">
              <wp:posOffset>189865</wp:posOffset>
            </wp:positionV>
            <wp:extent cx="2935605" cy="2522855"/>
            <wp:effectExtent l="0" t="0" r="0" b="0"/>
            <wp:wrapSquare wrapText="bothSides"/>
            <wp:docPr id="356" name="Obrázek 356" descr="C:\Users\pn\Dropbox\projekt\Projekt DigiMe\Screen air br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pn\Dropbox\projekt\Projekt DigiMe\Screen air brus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252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25D7">
        <w:rPr>
          <w:noProof/>
          <w:lang w:eastAsia="cs-CZ"/>
        </w:rPr>
        <w:drawing>
          <wp:inline distT="0" distB="0" distL="0" distR="0" wp14:anchorId="11E16BBA" wp14:editId="0FA3B1EE">
            <wp:extent cx="3333750" cy="3838575"/>
            <wp:effectExtent l="0" t="0" r="0" b="9525"/>
            <wp:docPr id="43" name="Obrázek 43" descr="C:\Users\pn\Dropbox\projekt\Projekt DigiMe\IMG_20211222_094911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n\Dropbox\projekt\Projekt DigiMe\IMG_20211222_094911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885"/>
                    <a:stretch/>
                  </pic:blipFill>
                  <pic:spPr bwMode="auto">
                    <a:xfrm>
                      <a:off x="0" y="0"/>
                      <a:ext cx="3335958" cy="3841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B1879A" w14:textId="77777777" w:rsidR="00AB25D7" w:rsidRDefault="00AB25D7" w:rsidP="00AB25D7">
      <w:pPr>
        <w:pStyle w:val="Odstavecseseznamem"/>
      </w:pPr>
    </w:p>
    <w:p w14:paraId="20256572" w14:textId="77777777" w:rsidR="00AB25D7" w:rsidRDefault="00AB25D7" w:rsidP="00CE2659">
      <w:pPr>
        <w:pStyle w:val="Odstavecseseznamem"/>
      </w:pPr>
    </w:p>
    <w:p w14:paraId="0B858E29" w14:textId="77777777" w:rsidR="00AB25D7" w:rsidRDefault="00AB25D7" w:rsidP="00AB25D7">
      <w:pPr>
        <w:pStyle w:val="Odstavecseseznamem"/>
      </w:pPr>
    </w:p>
    <w:p w14:paraId="4D934934" w14:textId="63E988D2" w:rsidR="00DD7EB6" w:rsidRDefault="00AB25D7" w:rsidP="00AB25D7">
      <w:pPr>
        <w:pStyle w:val="Odstavecseseznamem"/>
        <w:numPr>
          <w:ilvl w:val="0"/>
          <w:numId w:val="1"/>
        </w:numPr>
      </w:pPr>
      <w:r>
        <w:t>Sadu 3D per včetně náhradních nástavců pro vrtání, řezání, broušení nebo třeba pájení</w:t>
      </w:r>
    </w:p>
    <w:p w14:paraId="72651726" w14:textId="1132DD0C" w:rsidR="00AB25D7" w:rsidRDefault="00AB25D7" w:rsidP="00AB25D7">
      <w:pPr>
        <w:pStyle w:val="Odstavecseseznamem"/>
      </w:pPr>
      <w:r>
        <w:rPr>
          <w:noProof/>
          <w:lang w:eastAsia="cs-CZ"/>
        </w:rPr>
        <w:drawing>
          <wp:anchor distT="0" distB="0" distL="114300" distR="114300" simplePos="0" relativeHeight="251692032" behindDoc="0" locked="0" layoutInCell="1" allowOverlap="1" wp14:anchorId="2153DDBE" wp14:editId="1C085D83">
            <wp:simplePos x="0" y="0"/>
            <wp:positionH relativeFrom="column">
              <wp:posOffset>347980</wp:posOffset>
            </wp:positionH>
            <wp:positionV relativeFrom="paragraph">
              <wp:posOffset>85725</wp:posOffset>
            </wp:positionV>
            <wp:extent cx="4695825" cy="3751580"/>
            <wp:effectExtent l="0" t="0" r="9525" b="1270"/>
            <wp:wrapSquare wrapText="bothSides"/>
            <wp:docPr id="44" name="Obrázek 44" descr="C:\Users\pn\Dropbox\projekt\Projekt DigiMe\IMG_20211222_094927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n\Dropbox\projekt\Projekt DigiMe\IMG_20211222_094927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9" t="30832" r="4305" b="13571"/>
                    <a:stretch/>
                  </pic:blipFill>
                  <pic:spPr bwMode="auto">
                    <a:xfrm>
                      <a:off x="0" y="0"/>
                      <a:ext cx="4695825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11BFB" w14:textId="724FF149" w:rsidR="00DD7EB6" w:rsidRPr="00B03C0C" w:rsidRDefault="00DD7EB6" w:rsidP="00AB25D7">
      <w:pPr>
        <w:pStyle w:val="Odstavecseseznamem"/>
      </w:pPr>
    </w:p>
    <w:p w14:paraId="2ABE0F11" w14:textId="77777777" w:rsidR="00AE66DD" w:rsidRDefault="00AE66DD" w:rsidP="007861FC">
      <w:pPr>
        <w:pStyle w:val="Bezmezer"/>
        <w:rPr>
          <w:rFonts w:eastAsia="Times New Roman"/>
          <w:lang w:eastAsia="cs-CZ"/>
        </w:rPr>
      </w:pPr>
    </w:p>
    <w:p w14:paraId="5854C289" w14:textId="77777777" w:rsidR="00AE66DD" w:rsidRDefault="00AE66DD" w:rsidP="007861FC">
      <w:pPr>
        <w:pStyle w:val="Bezmezer"/>
        <w:rPr>
          <w:rFonts w:eastAsia="Times New Roman"/>
          <w:lang w:eastAsia="cs-CZ"/>
        </w:rPr>
      </w:pPr>
    </w:p>
    <w:p w14:paraId="46B7E6EC" w14:textId="77777777" w:rsidR="00AE66DD" w:rsidRDefault="00AE66DD" w:rsidP="007861FC">
      <w:pPr>
        <w:pStyle w:val="Bezmezer"/>
        <w:rPr>
          <w:rFonts w:eastAsia="Times New Roman"/>
          <w:lang w:eastAsia="cs-CZ"/>
        </w:rPr>
      </w:pPr>
    </w:p>
    <w:p w14:paraId="1822CDD1" w14:textId="77777777" w:rsidR="00AE66DD" w:rsidRDefault="00AE66DD" w:rsidP="007861FC">
      <w:pPr>
        <w:pStyle w:val="Bezmezer"/>
        <w:rPr>
          <w:rFonts w:eastAsia="Times New Roman"/>
          <w:lang w:eastAsia="cs-CZ"/>
        </w:rPr>
      </w:pPr>
    </w:p>
    <w:p w14:paraId="0A3E9BDA" w14:textId="77777777" w:rsidR="00AE66DD" w:rsidRDefault="00AE66DD" w:rsidP="007861FC">
      <w:pPr>
        <w:pStyle w:val="Bezmezer"/>
        <w:rPr>
          <w:rFonts w:eastAsia="Times New Roman"/>
          <w:lang w:eastAsia="cs-CZ"/>
        </w:rPr>
      </w:pPr>
    </w:p>
    <w:p w14:paraId="1EEDB444" w14:textId="77777777" w:rsidR="00AE66DD" w:rsidRDefault="00AE66DD" w:rsidP="007861FC">
      <w:pPr>
        <w:pStyle w:val="Bezmezer"/>
        <w:rPr>
          <w:rFonts w:eastAsia="Times New Roman"/>
          <w:lang w:eastAsia="cs-CZ"/>
        </w:rPr>
      </w:pPr>
    </w:p>
    <w:p w14:paraId="5995746B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55A01E63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7ABA9CEB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6422E538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29C08D4E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5AF9BBC1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39A4D3D3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035F1109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711D2F67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07B077E9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17F4D1EE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2626585A" w14:textId="5E41EF77" w:rsidR="00E87EE1" w:rsidRDefault="00183F80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44923" behindDoc="0" locked="0" layoutInCell="1" allowOverlap="1" wp14:anchorId="3EF9461E" wp14:editId="040D348D">
            <wp:simplePos x="0" y="0"/>
            <wp:positionH relativeFrom="column">
              <wp:posOffset>-252730</wp:posOffset>
            </wp:positionH>
            <wp:positionV relativeFrom="paragraph">
              <wp:posOffset>130175</wp:posOffset>
            </wp:positionV>
            <wp:extent cx="3338830" cy="3288030"/>
            <wp:effectExtent l="0" t="0" r="0" b="7620"/>
            <wp:wrapSquare wrapText="bothSides"/>
            <wp:docPr id="355" name="Obrázek 355" descr="C:\Users\pn\Dropbox\projekt\Projekt DigiMe\Screen 3D pe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pn\Dropbox\projekt\Projekt DigiMe\Screen 3D pero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328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44695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2634A3B0" w14:textId="5EAFFEAE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4C785D72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40A5B555" w14:textId="1915393F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7A4F64F5" w14:textId="77777777" w:rsidR="00E87EE1" w:rsidRDefault="00E87EE1" w:rsidP="007861FC">
      <w:pPr>
        <w:pStyle w:val="Bezmezer"/>
        <w:rPr>
          <w:rFonts w:eastAsia="Times New Roman"/>
          <w:lang w:eastAsia="cs-CZ"/>
        </w:rPr>
      </w:pPr>
    </w:p>
    <w:p w14:paraId="579648BB" w14:textId="43B3D332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3B711509" w14:textId="0588E5A5" w:rsidR="00183F80" w:rsidRDefault="00183F80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43898" behindDoc="0" locked="0" layoutInCell="1" allowOverlap="1" wp14:anchorId="78A77D06" wp14:editId="09831019">
            <wp:simplePos x="0" y="0"/>
            <wp:positionH relativeFrom="column">
              <wp:posOffset>-699135</wp:posOffset>
            </wp:positionH>
            <wp:positionV relativeFrom="paragraph">
              <wp:posOffset>798195</wp:posOffset>
            </wp:positionV>
            <wp:extent cx="3729355" cy="2788920"/>
            <wp:effectExtent l="0" t="0" r="4445" b="0"/>
            <wp:wrapSquare wrapText="bothSides"/>
            <wp:docPr id="354" name="Obrázek 354" descr="C:\Users\pn\Dropbox\projekt\Projekt DigiMe\Screen pi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n\Dropbox\projekt\Projekt DigiMe\Screen pila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55" cy="278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lang w:eastAsia="cs-CZ"/>
        </w:rPr>
        <w:t>3D pero</w:t>
      </w:r>
    </w:p>
    <w:p w14:paraId="7C40D1B5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5DBA0BFB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456A865B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22B139A9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2A2B55DB" w14:textId="36C2F1D3" w:rsidR="00183F80" w:rsidRDefault="00183F80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Nástavec pro 3D pero </w:t>
      </w:r>
      <w:r w:rsidR="00CE2659">
        <w:rPr>
          <w:rFonts w:eastAsia="Times New Roman"/>
          <w:lang w:eastAsia="cs-CZ"/>
        </w:rPr>
        <w:t>–</w:t>
      </w:r>
      <w:r>
        <w:rPr>
          <w:rFonts w:eastAsia="Times New Roman"/>
          <w:lang w:eastAsia="cs-CZ"/>
        </w:rPr>
        <w:t xml:space="preserve"> pilka</w:t>
      </w:r>
    </w:p>
    <w:p w14:paraId="5B8975D8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437ABDA7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56CA95DE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34E45C90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37BFBDE8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51E52C98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03FDD1C1" w14:textId="77777777" w:rsidR="00183F80" w:rsidRDefault="00183F80" w:rsidP="007861FC">
      <w:pPr>
        <w:pStyle w:val="Bezmezer"/>
        <w:rPr>
          <w:rFonts w:eastAsia="Times New Roman"/>
          <w:lang w:eastAsia="cs-CZ"/>
        </w:rPr>
      </w:pPr>
    </w:p>
    <w:p w14:paraId="072EFA3D" w14:textId="5DDC16D2" w:rsidR="00AB25D7" w:rsidRDefault="00AB25D7" w:rsidP="00AB25D7">
      <w:pPr>
        <w:pStyle w:val="Bezmezer"/>
        <w:numPr>
          <w:ilvl w:val="0"/>
          <w:numId w:val="1"/>
        </w:numPr>
        <w:rPr>
          <w:rFonts w:eastAsia="Times New Roman"/>
          <w:lang w:eastAsia="cs-CZ"/>
        </w:rPr>
      </w:pPr>
      <w:r w:rsidRPr="004A3B20">
        <w:rPr>
          <w:rFonts w:eastAsia="Times New Roman"/>
          <w:lang w:eastAsia="cs-CZ"/>
        </w:rPr>
        <w:lastRenderedPageBreak/>
        <w:t xml:space="preserve">2x externí SSD HDD </w:t>
      </w:r>
      <w:r w:rsidR="004A3B20">
        <w:rPr>
          <w:rFonts w:eastAsia="Times New Roman"/>
          <w:lang w:eastAsia="cs-CZ"/>
        </w:rPr>
        <w:t>1</w:t>
      </w:r>
      <w:r w:rsidR="00CE2659">
        <w:rPr>
          <w:rFonts w:eastAsia="Times New Roman"/>
          <w:lang w:eastAsia="cs-CZ"/>
        </w:rPr>
        <w:t xml:space="preserve"> </w:t>
      </w:r>
      <w:r w:rsidR="004A3B20">
        <w:rPr>
          <w:rFonts w:eastAsia="Times New Roman"/>
          <w:lang w:eastAsia="cs-CZ"/>
        </w:rPr>
        <w:t>TB                            a           10x 64</w:t>
      </w:r>
      <w:r w:rsidR="001F5C17">
        <w:rPr>
          <w:rFonts w:eastAsia="Times New Roman"/>
          <w:lang w:eastAsia="cs-CZ"/>
        </w:rPr>
        <w:t xml:space="preserve"> </w:t>
      </w:r>
      <w:r w:rsidR="004A3B20">
        <w:rPr>
          <w:rFonts w:eastAsia="Times New Roman"/>
          <w:lang w:eastAsia="cs-CZ"/>
        </w:rPr>
        <w:t xml:space="preserve">GB </w:t>
      </w:r>
      <w:proofErr w:type="spellStart"/>
      <w:r w:rsidR="004A3B20">
        <w:rPr>
          <w:rFonts w:eastAsia="Times New Roman"/>
          <w:lang w:eastAsia="cs-CZ"/>
        </w:rPr>
        <w:t>flash</w:t>
      </w:r>
      <w:proofErr w:type="spellEnd"/>
      <w:r w:rsidR="004A3B20">
        <w:rPr>
          <w:rFonts w:eastAsia="Times New Roman"/>
          <w:lang w:eastAsia="cs-CZ"/>
        </w:rPr>
        <w:t xml:space="preserve"> disk</w:t>
      </w:r>
    </w:p>
    <w:p w14:paraId="7293D48F" w14:textId="76A39CF8" w:rsidR="004A3B20" w:rsidRPr="004A3B20" w:rsidRDefault="004A3B20" w:rsidP="004A3B20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94080" behindDoc="0" locked="0" layoutInCell="1" allowOverlap="1" wp14:anchorId="6DE614FB" wp14:editId="441D888C">
            <wp:simplePos x="0" y="0"/>
            <wp:positionH relativeFrom="column">
              <wp:posOffset>280035</wp:posOffset>
            </wp:positionH>
            <wp:positionV relativeFrom="paragraph">
              <wp:posOffset>137160</wp:posOffset>
            </wp:positionV>
            <wp:extent cx="2296160" cy="2019300"/>
            <wp:effectExtent l="0" t="0" r="8890" b="0"/>
            <wp:wrapSquare wrapText="bothSides"/>
            <wp:docPr id="46" name="Obrázek 46" descr="C:\Users\pn\Dropbox\projekt\Projekt DigiMe\IMG_20220504_080539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n\Dropbox\projekt\Projekt DigiMe\IMG_20220504_080539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7" t="34862" b="6438"/>
                    <a:stretch/>
                  </pic:blipFill>
                  <pic:spPr bwMode="auto">
                    <a:xfrm>
                      <a:off x="0" y="0"/>
                      <a:ext cx="229616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95104" behindDoc="0" locked="0" layoutInCell="1" allowOverlap="1" wp14:anchorId="576DE947" wp14:editId="7DC9DC83">
            <wp:simplePos x="0" y="0"/>
            <wp:positionH relativeFrom="column">
              <wp:posOffset>2722245</wp:posOffset>
            </wp:positionH>
            <wp:positionV relativeFrom="paragraph">
              <wp:posOffset>99060</wp:posOffset>
            </wp:positionV>
            <wp:extent cx="2501900" cy="2057400"/>
            <wp:effectExtent l="0" t="0" r="0" b="0"/>
            <wp:wrapSquare wrapText="bothSides"/>
            <wp:docPr id="47" name="Obrázek 47" descr="C:\Users\pn\Dropbox\projekt\Projekt DigiMe\IMG_20220429_095617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n\Dropbox\projekt\Projekt DigiMe\IMG_20220429_095617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78" t="28483" r="6020" b="24795"/>
                    <a:stretch/>
                  </pic:blipFill>
                  <pic:spPr bwMode="auto">
                    <a:xfrm>
                      <a:off x="0" y="0"/>
                      <a:ext cx="25019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DCFB7" w14:textId="573D6E0E" w:rsidR="004A3B20" w:rsidRDefault="004A3B20" w:rsidP="004A3B20">
      <w:pPr>
        <w:pStyle w:val="Odstavecseseznamem"/>
        <w:rPr>
          <w:rFonts w:eastAsia="Times New Roman"/>
          <w:lang w:eastAsia="cs-CZ"/>
        </w:rPr>
      </w:pPr>
    </w:p>
    <w:p w14:paraId="33765056" w14:textId="77777777" w:rsidR="004A3B20" w:rsidRDefault="004A3B20" w:rsidP="004A3B20">
      <w:pPr>
        <w:pStyle w:val="Bezmezer"/>
        <w:ind w:left="360"/>
        <w:rPr>
          <w:rFonts w:eastAsia="Times New Roman"/>
          <w:lang w:eastAsia="cs-CZ"/>
        </w:rPr>
      </w:pPr>
    </w:p>
    <w:p w14:paraId="5CF4B733" w14:textId="77777777" w:rsidR="004A3B20" w:rsidRDefault="004A3B20" w:rsidP="004A3B20">
      <w:pPr>
        <w:pStyle w:val="Bezmezer"/>
        <w:ind w:left="720"/>
        <w:rPr>
          <w:rFonts w:eastAsia="Times New Roman"/>
          <w:lang w:eastAsia="cs-CZ"/>
        </w:rPr>
      </w:pPr>
    </w:p>
    <w:p w14:paraId="66926747" w14:textId="1197408B" w:rsidR="00AB25D7" w:rsidRDefault="00AB25D7" w:rsidP="004A3B20">
      <w:pPr>
        <w:pStyle w:val="Bezmezer"/>
        <w:ind w:left="720"/>
        <w:rPr>
          <w:rFonts w:eastAsia="Times New Roman"/>
          <w:lang w:eastAsia="cs-CZ"/>
        </w:rPr>
      </w:pPr>
    </w:p>
    <w:p w14:paraId="2BD301BD" w14:textId="77777777" w:rsidR="00AB25D7" w:rsidRDefault="00AB25D7" w:rsidP="00AB25D7">
      <w:pPr>
        <w:pStyle w:val="Odstavecseseznamem"/>
        <w:rPr>
          <w:rFonts w:eastAsia="Times New Roman"/>
          <w:lang w:eastAsia="cs-CZ"/>
        </w:rPr>
      </w:pPr>
    </w:p>
    <w:p w14:paraId="6B2A4253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4F3F572C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4C0017EA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3AA2392F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7C789D5B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3A39B1BB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52642E92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3C0C3F8C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3CEEABC9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2B411443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7AB32ACC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467DD9DB" w14:textId="77777777" w:rsidR="004A3B20" w:rsidRDefault="004A3B20" w:rsidP="00AB25D7">
      <w:pPr>
        <w:pStyle w:val="Odstavecseseznamem"/>
        <w:rPr>
          <w:rFonts w:eastAsia="Times New Roman"/>
          <w:lang w:eastAsia="cs-CZ"/>
        </w:rPr>
      </w:pPr>
    </w:p>
    <w:p w14:paraId="58F681EE" w14:textId="3AC59251" w:rsidR="00AB25D7" w:rsidRDefault="00AB25D7" w:rsidP="00AB25D7">
      <w:pPr>
        <w:pStyle w:val="Odstavecseseznamem"/>
        <w:numPr>
          <w:ilvl w:val="0"/>
          <w:numId w:val="1"/>
        </w:num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Spotřební materiál – filamenty do 3D tiskárny a 3D per, barvy, ředidla</w:t>
      </w:r>
    </w:p>
    <w:p w14:paraId="2081B642" w14:textId="488AF7E8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93056" behindDoc="0" locked="0" layoutInCell="1" allowOverlap="1" wp14:anchorId="1DA28D33" wp14:editId="165547E4">
            <wp:simplePos x="0" y="0"/>
            <wp:positionH relativeFrom="column">
              <wp:posOffset>367030</wp:posOffset>
            </wp:positionH>
            <wp:positionV relativeFrom="paragraph">
              <wp:posOffset>49530</wp:posOffset>
            </wp:positionV>
            <wp:extent cx="4200525" cy="2362200"/>
            <wp:effectExtent l="0" t="0" r="9525" b="0"/>
            <wp:wrapSquare wrapText="bothSides"/>
            <wp:docPr id="45" name="Obrázek 45" descr="C:\Users\pn\OneDrive\Obrázky\Z fotoaparátu\2022\05\IMG_20220505_1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n\OneDrive\Obrázky\Z fotoaparátu\2022\05\IMG_20220505_11001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9D7C5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65177994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50A01AE0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2933E3BC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5C68242E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2240D506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2C3918A1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25729CFA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38FCD70C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56D2B1FD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6C030D73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4C27ED1D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32C04070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1474C66E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5EED3736" w14:textId="77777777" w:rsidR="00B31B84" w:rsidRDefault="00B31B84" w:rsidP="00AB25D7">
      <w:pPr>
        <w:pStyle w:val="Bezmezer"/>
        <w:ind w:left="360"/>
        <w:rPr>
          <w:rFonts w:eastAsia="Times New Roman"/>
          <w:lang w:eastAsia="cs-CZ"/>
        </w:rPr>
      </w:pPr>
    </w:p>
    <w:p w14:paraId="651B893D" w14:textId="77777777" w:rsidR="004A3B20" w:rsidRDefault="004A3B20" w:rsidP="00AB25D7">
      <w:pPr>
        <w:pStyle w:val="Bezmezer"/>
        <w:ind w:left="360"/>
        <w:rPr>
          <w:rFonts w:eastAsia="Times New Roman"/>
          <w:lang w:eastAsia="cs-CZ"/>
        </w:rPr>
      </w:pPr>
    </w:p>
    <w:p w14:paraId="12588F18" w14:textId="243AE007" w:rsidR="00AB25D7" w:rsidRDefault="00AB25D7" w:rsidP="00AB25D7">
      <w:pPr>
        <w:pStyle w:val="Bezmezer"/>
        <w:ind w:left="360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Z vlastních zdrojů nám pak posloužily běžné laserové tiskárny, štětce a vodovky, ale i pilky, pilníky, nůžky,</w:t>
      </w:r>
      <w:r w:rsidR="00AC37FB">
        <w:rPr>
          <w:rFonts w:eastAsia="Times New Roman"/>
          <w:lang w:eastAsia="cs-CZ"/>
        </w:rPr>
        <w:t xml:space="preserve"> lepidla,</w:t>
      </w:r>
      <w:r>
        <w:rPr>
          <w:rFonts w:eastAsia="Times New Roman"/>
          <w:lang w:eastAsia="cs-CZ"/>
        </w:rPr>
        <w:t xml:space="preserve"> skalpel</w:t>
      </w:r>
      <w:r w:rsidR="00CE2659">
        <w:rPr>
          <w:rFonts w:eastAsia="Times New Roman"/>
          <w:lang w:eastAsia="cs-CZ"/>
        </w:rPr>
        <w:t>y aj.</w:t>
      </w:r>
    </w:p>
    <w:p w14:paraId="58FDE952" w14:textId="77777777" w:rsidR="00AB25D7" w:rsidRDefault="00AB25D7" w:rsidP="00AB25D7">
      <w:pPr>
        <w:pStyle w:val="Bezmezer"/>
        <w:ind w:left="360"/>
        <w:rPr>
          <w:rFonts w:eastAsia="Times New Roman"/>
          <w:lang w:eastAsia="cs-CZ"/>
        </w:rPr>
      </w:pPr>
    </w:p>
    <w:p w14:paraId="14E034E4" w14:textId="77777777" w:rsidR="00B20FBA" w:rsidRDefault="00B20FBA" w:rsidP="00AB25D7">
      <w:pPr>
        <w:pStyle w:val="Bezmezer"/>
        <w:ind w:left="360"/>
        <w:rPr>
          <w:rFonts w:eastAsia="Times New Roman"/>
          <w:lang w:eastAsia="cs-CZ"/>
        </w:rPr>
      </w:pPr>
    </w:p>
    <w:p w14:paraId="1FECDC09" w14:textId="77777777" w:rsidR="00AB25D7" w:rsidRDefault="00AB25D7" w:rsidP="00AB25D7">
      <w:pPr>
        <w:pStyle w:val="Bezmezer"/>
        <w:ind w:left="360"/>
        <w:rPr>
          <w:rFonts w:eastAsia="Times New Roman"/>
          <w:lang w:eastAsia="cs-CZ"/>
        </w:rPr>
      </w:pPr>
    </w:p>
    <w:p w14:paraId="5CC218AA" w14:textId="77777777" w:rsidR="00AB25D7" w:rsidRDefault="00AB25D7" w:rsidP="00AB25D7">
      <w:pPr>
        <w:pStyle w:val="Bezmezer"/>
        <w:ind w:left="360"/>
        <w:rPr>
          <w:rFonts w:eastAsia="Times New Roman"/>
          <w:lang w:eastAsia="cs-CZ"/>
        </w:rPr>
      </w:pPr>
    </w:p>
    <w:p w14:paraId="07978EB6" w14:textId="77777777" w:rsidR="001E50C3" w:rsidRDefault="001E50C3" w:rsidP="00AB25D7">
      <w:pPr>
        <w:pStyle w:val="Bezmezer"/>
        <w:ind w:left="360"/>
        <w:rPr>
          <w:rFonts w:eastAsia="Times New Roman"/>
          <w:lang w:eastAsia="cs-CZ"/>
        </w:rPr>
      </w:pPr>
    </w:p>
    <w:p w14:paraId="5C4A9A3B" w14:textId="77777777" w:rsidR="001E50C3" w:rsidRDefault="001E50C3" w:rsidP="00AB25D7">
      <w:pPr>
        <w:pStyle w:val="Bezmezer"/>
        <w:ind w:left="360"/>
        <w:rPr>
          <w:rFonts w:eastAsia="Times New Roman"/>
          <w:lang w:eastAsia="cs-CZ"/>
        </w:rPr>
      </w:pPr>
    </w:p>
    <w:p w14:paraId="350BB987" w14:textId="77777777" w:rsidR="001E50C3" w:rsidRDefault="001E50C3" w:rsidP="00AB25D7">
      <w:pPr>
        <w:pStyle w:val="Bezmezer"/>
        <w:ind w:left="360"/>
        <w:rPr>
          <w:rFonts w:eastAsia="Times New Roman"/>
          <w:lang w:eastAsia="cs-CZ"/>
        </w:rPr>
      </w:pPr>
    </w:p>
    <w:p w14:paraId="1DD93FB2" w14:textId="77777777" w:rsidR="001E50C3" w:rsidRDefault="001E50C3" w:rsidP="00AB25D7">
      <w:pPr>
        <w:pStyle w:val="Bezmezer"/>
        <w:ind w:left="360"/>
        <w:rPr>
          <w:rFonts w:eastAsia="Times New Roman"/>
          <w:lang w:eastAsia="cs-CZ"/>
        </w:rPr>
      </w:pPr>
    </w:p>
    <w:p w14:paraId="5A8B4495" w14:textId="0D659742" w:rsidR="00AB25D7" w:rsidRDefault="00B20FBA" w:rsidP="0035408B">
      <w:pPr>
        <w:pStyle w:val="Nadpis1"/>
      </w:pPr>
      <w:bookmarkStart w:id="14" w:name="_Toc117958308"/>
      <w:r>
        <w:lastRenderedPageBreak/>
        <w:t xml:space="preserve">Finanční </w:t>
      </w:r>
      <w:r w:rsidRPr="0035408B">
        <w:t>kalkulace</w:t>
      </w:r>
      <w:bookmarkEnd w:id="14"/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218"/>
        <w:gridCol w:w="442"/>
        <w:gridCol w:w="992"/>
        <w:gridCol w:w="5387"/>
      </w:tblGrid>
      <w:tr w:rsidR="00E65810" w:rsidRPr="001E50C3" w14:paraId="5FF2251A" w14:textId="77777777" w:rsidTr="00B65BB4">
        <w:trPr>
          <w:trHeight w:val="420"/>
        </w:trPr>
        <w:tc>
          <w:tcPr>
            <w:tcW w:w="9039" w:type="dxa"/>
            <w:gridSpan w:val="4"/>
            <w:noWrap/>
            <w:hideMark/>
          </w:tcPr>
          <w:p w14:paraId="4A0FEC89" w14:textId="02115174" w:rsidR="00E65810" w:rsidRPr="001E50C3" w:rsidRDefault="00E65810">
            <w:pPr>
              <w:rPr>
                <w:b/>
                <w:bCs/>
              </w:rPr>
            </w:pPr>
            <w:r w:rsidRPr="001E50C3">
              <w:rPr>
                <w:b/>
                <w:bCs/>
              </w:rPr>
              <w:t>Finanční rozpočet</w:t>
            </w:r>
          </w:p>
        </w:tc>
      </w:tr>
      <w:tr w:rsidR="001E50C3" w:rsidRPr="001E50C3" w14:paraId="023A1113" w14:textId="77777777" w:rsidTr="001C6F5C">
        <w:trPr>
          <w:trHeight w:val="495"/>
        </w:trPr>
        <w:tc>
          <w:tcPr>
            <w:tcW w:w="2218" w:type="dxa"/>
            <w:hideMark/>
          </w:tcPr>
          <w:p w14:paraId="67862E69" w14:textId="77777777" w:rsidR="001E50C3" w:rsidRPr="001E50C3" w:rsidRDefault="001E50C3" w:rsidP="00CE2659">
            <w:pPr>
              <w:jc w:val="left"/>
            </w:pPr>
            <w:r w:rsidRPr="001E50C3">
              <w:t>3D tiskárna PrusaMK3</w:t>
            </w:r>
          </w:p>
        </w:tc>
        <w:tc>
          <w:tcPr>
            <w:tcW w:w="442" w:type="dxa"/>
            <w:hideMark/>
          </w:tcPr>
          <w:p w14:paraId="21AF556D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1</w:t>
            </w:r>
          </w:p>
        </w:tc>
        <w:tc>
          <w:tcPr>
            <w:tcW w:w="992" w:type="dxa"/>
            <w:hideMark/>
          </w:tcPr>
          <w:p w14:paraId="5E6D03EC" w14:textId="01B14304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27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000,00</w:t>
            </w:r>
          </w:p>
        </w:tc>
        <w:tc>
          <w:tcPr>
            <w:tcW w:w="5387" w:type="dxa"/>
            <w:hideMark/>
          </w:tcPr>
          <w:p w14:paraId="173C5FF6" w14:textId="77777777" w:rsidR="001E50C3" w:rsidRPr="001E50C3" w:rsidRDefault="00000000">
            <w:pPr>
              <w:rPr>
                <w:u w:val="single"/>
              </w:rPr>
            </w:pPr>
            <w:hyperlink r:id="rId54" w:history="1">
              <w:r w:rsidR="001E50C3" w:rsidRPr="001E50C3">
                <w:rPr>
                  <w:rStyle w:val="Hypertextovodkaz"/>
                </w:rPr>
                <w:t>https://shop.prusa3d.com/cs/3d-tiskarny/181-3d-tiskarna-original-prusa-i3-mk3s.html</w:t>
              </w:r>
            </w:hyperlink>
          </w:p>
        </w:tc>
      </w:tr>
      <w:tr w:rsidR="001E50C3" w:rsidRPr="001E50C3" w14:paraId="226377A5" w14:textId="77777777" w:rsidTr="001C6F5C">
        <w:trPr>
          <w:trHeight w:val="735"/>
        </w:trPr>
        <w:tc>
          <w:tcPr>
            <w:tcW w:w="2218" w:type="dxa"/>
            <w:hideMark/>
          </w:tcPr>
          <w:p w14:paraId="08ADBBEE" w14:textId="77777777" w:rsidR="001E50C3" w:rsidRPr="001E50C3" w:rsidRDefault="001E50C3">
            <w:r w:rsidRPr="001E50C3">
              <w:t>Multimaterial Prusa</w:t>
            </w:r>
          </w:p>
        </w:tc>
        <w:tc>
          <w:tcPr>
            <w:tcW w:w="442" w:type="dxa"/>
            <w:hideMark/>
          </w:tcPr>
          <w:p w14:paraId="0C0F4B85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1</w:t>
            </w:r>
          </w:p>
        </w:tc>
        <w:tc>
          <w:tcPr>
            <w:tcW w:w="992" w:type="dxa"/>
            <w:hideMark/>
          </w:tcPr>
          <w:p w14:paraId="41D0DE4F" w14:textId="08649519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7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600,00</w:t>
            </w:r>
          </w:p>
        </w:tc>
        <w:tc>
          <w:tcPr>
            <w:tcW w:w="5387" w:type="dxa"/>
            <w:hideMark/>
          </w:tcPr>
          <w:p w14:paraId="04ED65B5" w14:textId="77777777" w:rsidR="001E50C3" w:rsidRPr="001E50C3" w:rsidRDefault="00000000">
            <w:pPr>
              <w:rPr>
                <w:u w:val="single"/>
              </w:rPr>
            </w:pPr>
            <w:hyperlink r:id="rId55" w:history="1">
              <w:r w:rsidR="001E50C3" w:rsidRPr="001E50C3">
                <w:rPr>
                  <w:rStyle w:val="Hypertextovodkaz"/>
                </w:rPr>
                <w:t>https://www.prusa3d.cz/original-prusa-i3-multi-material-2/?gclid=CjwKCAjw_JuGBhBkEiwA1xmbRRXTXJpAk_xJeTu2Is4vNZCl4oN0mdneIlB3eef-7P2ZjnJnuWGJDBoCzZ8QAvD_BwE</w:t>
              </w:r>
            </w:hyperlink>
          </w:p>
        </w:tc>
      </w:tr>
      <w:tr w:rsidR="001E50C3" w:rsidRPr="001E50C3" w14:paraId="2096CB59" w14:textId="77777777" w:rsidTr="001C6F5C">
        <w:trPr>
          <w:trHeight w:val="300"/>
        </w:trPr>
        <w:tc>
          <w:tcPr>
            <w:tcW w:w="2218" w:type="dxa"/>
            <w:hideMark/>
          </w:tcPr>
          <w:p w14:paraId="5CF1B2D5" w14:textId="77777777" w:rsidR="001E50C3" w:rsidRPr="001E50C3" w:rsidRDefault="001E50C3">
            <w:r w:rsidRPr="001E50C3">
              <w:t>3D pero s nástavci</w:t>
            </w:r>
          </w:p>
        </w:tc>
        <w:tc>
          <w:tcPr>
            <w:tcW w:w="442" w:type="dxa"/>
            <w:hideMark/>
          </w:tcPr>
          <w:p w14:paraId="3F667091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4</w:t>
            </w:r>
          </w:p>
        </w:tc>
        <w:tc>
          <w:tcPr>
            <w:tcW w:w="992" w:type="dxa"/>
            <w:hideMark/>
          </w:tcPr>
          <w:p w14:paraId="57F946B0" w14:textId="15B88CBF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12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000,00</w:t>
            </w:r>
          </w:p>
        </w:tc>
        <w:tc>
          <w:tcPr>
            <w:tcW w:w="5387" w:type="dxa"/>
            <w:hideMark/>
          </w:tcPr>
          <w:p w14:paraId="1119A9E1" w14:textId="77777777" w:rsidR="001E50C3" w:rsidRPr="001E50C3" w:rsidRDefault="00000000">
            <w:pPr>
              <w:rPr>
                <w:u w:val="single"/>
              </w:rPr>
            </w:pPr>
            <w:hyperlink r:id="rId56" w:history="1">
              <w:r w:rsidR="001E50C3" w:rsidRPr="001E50C3">
                <w:rPr>
                  <w:rStyle w:val="Hypertextovodkaz"/>
                </w:rPr>
                <w:t>https://www.peckamodel.cz/g3d1008-3d-pero-3dsimo-multipro-3-nastavce</w:t>
              </w:r>
            </w:hyperlink>
          </w:p>
        </w:tc>
      </w:tr>
      <w:tr w:rsidR="001E50C3" w:rsidRPr="001E50C3" w14:paraId="644E1F01" w14:textId="77777777" w:rsidTr="001C6F5C">
        <w:trPr>
          <w:trHeight w:val="495"/>
        </w:trPr>
        <w:tc>
          <w:tcPr>
            <w:tcW w:w="2218" w:type="dxa"/>
            <w:hideMark/>
          </w:tcPr>
          <w:p w14:paraId="5403C80F" w14:textId="77777777" w:rsidR="001E50C3" w:rsidRPr="001E50C3" w:rsidRDefault="001E50C3">
            <w:r w:rsidRPr="001E50C3">
              <w:t>Nástavce k 3D peru</w:t>
            </w:r>
          </w:p>
        </w:tc>
        <w:tc>
          <w:tcPr>
            <w:tcW w:w="442" w:type="dxa"/>
            <w:hideMark/>
          </w:tcPr>
          <w:p w14:paraId="301EC02A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</w:p>
        </w:tc>
        <w:tc>
          <w:tcPr>
            <w:tcW w:w="992" w:type="dxa"/>
            <w:hideMark/>
          </w:tcPr>
          <w:p w14:paraId="26BEE77F" w14:textId="63FC2962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000,00</w:t>
            </w:r>
          </w:p>
        </w:tc>
        <w:tc>
          <w:tcPr>
            <w:tcW w:w="5387" w:type="dxa"/>
            <w:hideMark/>
          </w:tcPr>
          <w:p w14:paraId="04C3BD9F" w14:textId="77777777" w:rsidR="001E50C3" w:rsidRPr="001E50C3" w:rsidRDefault="00000000">
            <w:pPr>
              <w:rPr>
                <w:u w:val="single"/>
              </w:rPr>
            </w:pPr>
            <w:hyperlink r:id="rId57" w:history="1">
              <w:r w:rsidR="001E50C3" w:rsidRPr="001E50C3">
                <w:rPr>
                  <w:rStyle w:val="Hypertextovodkaz"/>
                </w:rPr>
                <w:t>https://www.peckamodel.cz/g3d2014-3d-pero-multipro-nastavce-rezani-foam-cutting</w:t>
              </w:r>
            </w:hyperlink>
          </w:p>
        </w:tc>
      </w:tr>
      <w:tr w:rsidR="001E50C3" w:rsidRPr="001E50C3" w14:paraId="5FC14CFF" w14:textId="77777777" w:rsidTr="001C6F5C">
        <w:trPr>
          <w:trHeight w:val="495"/>
        </w:trPr>
        <w:tc>
          <w:tcPr>
            <w:tcW w:w="2218" w:type="dxa"/>
            <w:hideMark/>
          </w:tcPr>
          <w:p w14:paraId="24084394" w14:textId="77777777" w:rsidR="001E50C3" w:rsidRPr="001E50C3" w:rsidRDefault="001E50C3">
            <w:r w:rsidRPr="001E50C3">
              <w:t>Nástavce k 3D peru</w:t>
            </w:r>
          </w:p>
        </w:tc>
        <w:tc>
          <w:tcPr>
            <w:tcW w:w="442" w:type="dxa"/>
            <w:hideMark/>
          </w:tcPr>
          <w:p w14:paraId="6C1552EA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</w:p>
        </w:tc>
        <w:tc>
          <w:tcPr>
            <w:tcW w:w="992" w:type="dxa"/>
            <w:hideMark/>
          </w:tcPr>
          <w:p w14:paraId="091AC629" w14:textId="5BCC736C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000,00</w:t>
            </w:r>
          </w:p>
        </w:tc>
        <w:tc>
          <w:tcPr>
            <w:tcW w:w="5387" w:type="dxa"/>
            <w:hideMark/>
          </w:tcPr>
          <w:p w14:paraId="6330BCA1" w14:textId="77777777" w:rsidR="001E50C3" w:rsidRPr="001E50C3" w:rsidRDefault="00000000">
            <w:pPr>
              <w:rPr>
                <w:u w:val="single"/>
              </w:rPr>
            </w:pPr>
            <w:hyperlink r:id="rId58" w:history="1">
              <w:r w:rsidR="001E50C3" w:rsidRPr="001E50C3">
                <w:rPr>
                  <w:rStyle w:val="Hypertextovodkaz"/>
                </w:rPr>
                <w:t>https://www.peckamodel.cz/g3d2015-3d-pero-multipro-nastavce-primocarka-jigsaw</w:t>
              </w:r>
            </w:hyperlink>
          </w:p>
        </w:tc>
      </w:tr>
      <w:tr w:rsidR="001E50C3" w:rsidRPr="001E50C3" w14:paraId="3F950372" w14:textId="77777777" w:rsidTr="001C6F5C">
        <w:trPr>
          <w:trHeight w:val="300"/>
        </w:trPr>
        <w:tc>
          <w:tcPr>
            <w:tcW w:w="2218" w:type="dxa"/>
            <w:hideMark/>
          </w:tcPr>
          <w:p w14:paraId="15B3AAAE" w14:textId="77777777" w:rsidR="001E50C3" w:rsidRPr="001E50C3" w:rsidRDefault="001E50C3">
            <w:r w:rsidRPr="001E50C3">
              <w:t>Nástavce k 3D peru</w:t>
            </w:r>
          </w:p>
        </w:tc>
        <w:tc>
          <w:tcPr>
            <w:tcW w:w="442" w:type="dxa"/>
            <w:hideMark/>
          </w:tcPr>
          <w:p w14:paraId="28A79919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</w:p>
        </w:tc>
        <w:tc>
          <w:tcPr>
            <w:tcW w:w="992" w:type="dxa"/>
            <w:hideMark/>
          </w:tcPr>
          <w:p w14:paraId="40A91D4A" w14:textId="4D74DE16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000,00</w:t>
            </w:r>
          </w:p>
        </w:tc>
        <w:tc>
          <w:tcPr>
            <w:tcW w:w="5387" w:type="dxa"/>
            <w:hideMark/>
          </w:tcPr>
          <w:p w14:paraId="32D5651E" w14:textId="77777777" w:rsidR="001E50C3" w:rsidRPr="001E50C3" w:rsidRDefault="00000000">
            <w:pPr>
              <w:rPr>
                <w:u w:val="single"/>
              </w:rPr>
            </w:pPr>
            <w:hyperlink r:id="rId59" w:history="1">
              <w:r w:rsidR="001E50C3" w:rsidRPr="001E50C3">
                <w:rPr>
                  <w:rStyle w:val="Hypertextovodkaz"/>
                </w:rPr>
                <w:t>https://www.peckamodel.cz/g3d2017-3d-pero-multipro-nastavce-vrtacka-driller</w:t>
              </w:r>
            </w:hyperlink>
          </w:p>
        </w:tc>
      </w:tr>
      <w:tr w:rsidR="001E50C3" w:rsidRPr="001E50C3" w14:paraId="0764D0D7" w14:textId="77777777" w:rsidTr="001C6F5C">
        <w:trPr>
          <w:trHeight w:val="855"/>
        </w:trPr>
        <w:tc>
          <w:tcPr>
            <w:tcW w:w="2218" w:type="dxa"/>
            <w:hideMark/>
          </w:tcPr>
          <w:p w14:paraId="52B1F432" w14:textId="77777777" w:rsidR="001E50C3" w:rsidRPr="001E50C3" w:rsidRDefault="001E50C3">
            <w:r w:rsidRPr="001E50C3">
              <w:t>Laserový plotter</w:t>
            </w:r>
          </w:p>
        </w:tc>
        <w:tc>
          <w:tcPr>
            <w:tcW w:w="442" w:type="dxa"/>
            <w:hideMark/>
          </w:tcPr>
          <w:p w14:paraId="0FF1FC75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1</w:t>
            </w:r>
          </w:p>
        </w:tc>
        <w:tc>
          <w:tcPr>
            <w:tcW w:w="992" w:type="dxa"/>
            <w:hideMark/>
          </w:tcPr>
          <w:p w14:paraId="516EC342" w14:textId="1778C265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23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000,00</w:t>
            </w:r>
          </w:p>
        </w:tc>
        <w:tc>
          <w:tcPr>
            <w:tcW w:w="5387" w:type="dxa"/>
            <w:hideMark/>
          </w:tcPr>
          <w:p w14:paraId="2145A201" w14:textId="77777777" w:rsidR="001E50C3" w:rsidRPr="001E50C3" w:rsidRDefault="00000000">
            <w:pPr>
              <w:rPr>
                <w:u w:val="single"/>
              </w:rPr>
            </w:pPr>
            <w:hyperlink r:id="rId60" w:history="1">
              <w:r w:rsidR="001E50C3" w:rsidRPr="001E50C3">
                <w:rPr>
                  <w:rStyle w:val="Hypertextovodkaz"/>
                </w:rPr>
                <w:t>https://www.cncworld.cz/laserov-plotr-co2-40w-35x24cm-air-assist-red-point-p-67.html//www.lior.cz/laserove-gravirovaci-nastroje/40w-co2-usb-laserovy-gravirovaci-rezaci-stroj/</w:t>
              </w:r>
            </w:hyperlink>
          </w:p>
        </w:tc>
      </w:tr>
      <w:tr w:rsidR="001E50C3" w:rsidRPr="001E50C3" w14:paraId="6F617BD6" w14:textId="77777777" w:rsidTr="001C6F5C">
        <w:trPr>
          <w:trHeight w:val="300"/>
        </w:trPr>
        <w:tc>
          <w:tcPr>
            <w:tcW w:w="2218" w:type="dxa"/>
            <w:hideMark/>
          </w:tcPr>
          <w:p w14:paraId="41AC7EBA" w14:textId="77777777" w:rsidR="001E50C3" w:rsidRPr="001E50C3" w:rsidRDefault="001E50C3">
            <w:r w:rsidRPr="001E50C3">
              <w:t>AirBrush sada</w:t>
            </w:r>
          </w:p>
        </w:tc>
        <w:tc>
          <w:tcPr>
            <w:tcW w:w="442" w:type="dxa"/>
            <w:hideMark/>
          </w:tcPr>
          <w:p w14:paraId="11868F5F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</w:p>
        </w:tc>
        <w:tc>
          <w:tcPr>
            <w:tcW w:w="992" w:type="dxa"/>
            <w:hideMark/>
          </w:tcPr>
          <w:p w14:paraId="7236F544" w14:textId="0EC64C59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6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000,00</w:t>
            </w:r>
          </w:p>
        </w:tc>
        <w:tc>
          <w:tcPr>
            <w:tcW w:w="5387" w:type="dxa"/>
            <w:hideMark/>
          </w:tcPr>
          <w:p w14:paraId="416C3607" w14:textId="77777777" w:rsidR="001E50C3" w:rsidRPr="001E50C3" w:rsidRDefault="00000000">
            <w:pPr>
              <w:rPr>
                <w:u w:val="single"/>
              </w:rPr>
            </w:pPr>
            <w:hyperlink r:id="rId61" w:history="1">
              <w:r w:rsidR="001E50C3" w:rsidRPr="001E50C3">
                <w:rPr>
                  <w:rStyle w:val="Hypertextovodkaz"/>
                </w:rPr>
                <w:t>https://www.streetkolor.cz/www-streetkolor-cz/AIRBRUSH-SET-NA-DORTY</w:t>
              </w:r>
            </w:hyperlink>
          </w:p>
        </w:tc>
      </w:tr>
      <w:tr w:rsidR="001E50C3" w:rsidRPr="001E50C3" w14:paraId="36EDB079" w14:textId="77777777" w:rsidTr="001C6F5C">
        <w:trPr>
          <w:trHeight w:val="495"/>
        </w:trPr>
        <w:tc>
          <w:tcPr>
            <w:tcW w:w="2218" w:type="dxa"/>
            <w:hideMark/>
          </w:tcPr>
          <w:p w14:paraId="09D8C405" w14:textId="77777777" w:rsidR="001E50C3" w:rsidRPr="001E50C3" w:rsidRDefault="001E50C3">
            <w:r w:rsidRPr="001E50C3">
              <w:t>Barvy do Airbrush sada</w:t>
            </w:r>
          </w:p>
        </w:tc>
        <w:tc>
          <w:tcPr>
            <w:tcW w:w="442" w:type="dxa"/>
            <w:hideMark/>
          </w:tcPr>
          <w:p w14:paraId="5BE4B048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</w:p>
        </w:tc>
        <w:tc>
          <w:tcPr>
            <w:tcW w:w="992" w:type="dxa"/>
            <w:hideMark/>
          </w:tcPr>
          <w:p w14:paraId="6F4BAA65" w14:textId="686BB9E3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6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000,00</w:t>
            </w:r>
          </w:p>
        </w:tc>
        <w:tc>
          <w:tcPr>
            <w:tcW w:w="5387" w:type="dxa"/>
            <w:hideMark/>
          </w:tcPr>
          <w:p w14:paraId="44D4E8A4" w14:textId="77777777" w:rsidR="001E50C3" w:rsidRPr="001E50C3" w:rsidRDefault="00000000">
            <w:pPr>
              <w:rPr>
                <w:u w:val="single"/>
              </w:rPr>
            </w:pPr>
            <w:hyperlink r:id="rId62" w:history="1">
              <w:r w:rsidR="001E50C3" w:rsidRPr="001E50C3">
                <w:rPr>
                  <w:rStyle w:val="Hypertextovodkaz"/>
                </w:rPr>
                <w:t>https://www.streetkolor.cz/www-streetkolor-cz/17x60ml-Wicked-detail-sada-I-d609.htm</w:t>
              </w:r>
            </w:hyperlink>
          </w:p>
        </w:tc>
      </w:tr>
      <w:tr w:rsidR="001E50C3" w:rsidRPr="001E50C3" w14:paraId="18043D3E" w14:textId="77777777" w:rsidTr="001C6F5C">
        <w:trPr>
          <w:trHeight w:val="300"/>
        </w:trPr>
        <w:tc>
          <w:tcPr>
            <w:tcW w:w="2218" w:type="dxa"/>
            <w:hideMark/>
          </w:tcPr>
          <w:p w14:paraId="5797E414" w14:textId="77777777" w:rsidR="001E50C3" w:rsidRPr="001E50C3" w:rsidRDefault="001E50C3">
            <w:r w:rsidRPr="001E50C3">
              <w:t>Ředidlo</w:t>
            </w:r>
          </w:p>
        </w:tc>
        <w:tc>
          <w:tcPr>
            <w:tcW w:w="442" w:type="dxa"/>
            <w:hideMark/>
          </w:tcPr>
          <w:p w14:paraId="7915B019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</w:p>
        </w:tc>
        <w:tc>
          <w:tcPr>
            <w:tcW w:w="992" w:type="dxa"/>
            <w:hideMark/>
          </w:tcPr>
          <w:p w14:paraId="5011B14F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300,00</w:t>
            </w:r>
          </w:p>
        </w:tc>
        <w:tc>
          <w:tcPr>
            <w:tcW w:w="5387" w:type="dxa"/>
            <w:hideMark/>
          </w:tcPr>
          <w:p w14:paraId="51CBF1B3" w14:textId="77777777" w:rsidR="001E50C3" w:rsidRPr="001E50C3" w:rsidRDefault="00000000">
            <w:pPr>
              <w:rPr>
                <w:u w:val="single"/>
              </w:rPr>
            </w:pPr>
            <w:hyperlink r:id="rId63" w:history="1">
              <w:r w:rsidR="001E50C3" w:rsidRPr="001E50C3">
                <w:rPr>
                  <w:rStyle w:val="Hypertextovodkaz"/>
                </w:rPr>
                <w:t>https://www.streetkolor.cz/www-streetkolor-cz/CREATEX-5618-60ml</w:t>
              </w:r>
            </w:hyperlink>
          </w:p>
        </w:tc>
      </w:tr>
      <w:tr w:rsidR="001E50C3" w:rsidRPr="001E50C3" w14:paraId="20A25252" w14:textId="77777777" w:rsidTr="001C6F5C">
        <w:trPr>
          <w:trHeight w:val="300"/>
        </w:trPr>
        <w:tc>
          <w:tcPr>
            <w:tcW w:w="2218" w:type="dxa"/>
            <w:hideMark/>
          </w:tcPr>
          <w:p w14:paraId="75AE257F" w14:textId="4B5226FC" w:rsidR="001E50C3" w:rsidRPr="001E50C3" w:rsidRDefault="001E50C3" w:rsidP="00CE2659">
            <w:pPr>
              <w:jc w:val="left"/>
            </w:pPr>
            <w:r w:rsidRPr="001E50C3">
              <w:t>Externí SSD HDD 1</w:t>
            </w:r>
            <w:r w:rsidR="00CE2659">
              <w:t> </w:t>
            </w:r>
            <w:r w:rsidRPr="001E50C3">
              <w:t>TB</w:t>
            </w:r>
          </w:p>
        </w:tc>
        <w:tc>
          <w:tcPr>
            <w:tcW w:w="442" w:type="dxa"/>
            <w:hideMark/>
          </w:tcPr>
          <w:p w14:paraId="34E17F42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</w:p>
        </w:tc>
        <w:tc>
          <w:tcPr>
            <w:tcW w:w="992" w:type="dxa"/>
            <w:hideMark/>
          </w:tcPr>
          <w:p w14:paraId="49DBE60F" w14:textId="29AE6C96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6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000,00</w:t>
            </w:r>
          </w:p>
        </w:tc>
        <w:tc>
          <w:tcPr>
            <w:tcW w:w="5387" w:type="dxa"/>
            <w:hideMark/>
          </w:tcPr>
          <w:p w14:paraId="1415BA8C" w14:textId="77777777" w:rsidR="001E50C3" w:rsidRPr="001E50C3" w:rsidRDefault="00000000">
            <w:pPr>
              <w:rPr>
                <w:u w:val="single"/>
              </w:rPr>
            </w:pPr>
            <w:hyperlink r:id="rId64" w:history="1">
              <w:r w:rsidR="001E50C3" w:rsidRPr="001E50C3">
                <w:rPr>
                  <w:rStyle w:val="Hypertextovodkaz"/>
                </w:rPr>
                <w:t>https.//www.czc.cz</w:t>
              </w:r>
            </w:hyperlink>
          </w:p>
        </w:tc>
      </w:tr>
      <w:tr w:rsidR="001E50C3" w:rsidRPr="001E50C3" w14:paraId="2B23662B" w14:textId="77777777" w:rsidTr="001C6F5C">
        <w:trPr>
          <w:trHeight w:val="300"/>
        </w:trPr>
        <w:tc>
          <w:tcPr>
            <w:tcW w:w="2218" w:type="dxa"/>
            <w:hideMark/>
          </w:tcPr>
          <w:p w14:paraId="0E3CD5E1" w14:textId="77777777" w:rsidR="001E50C3" w:rsidRPr="001E50C3" w:rsidRDefault="001E50C3">
            <w:r w:rsidRPr="001E50C3">
              <w:t>Flash disk 64 GB</w:t>
            </w:r>
          </w:p>
        </w:tc>
        <w:tc>
          <w:tcPr>
            <w:tcW w:w="442" w:type="dxa"/>
            <w:hideMark/>
          </w:tcPr>
          <w:p w14:paraId="4EE5D428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10</w:t>
            </w:r>
          </w:p>
        </w:tc>
        <w:tc>
          <w:tcPr>
            <w:tcW w:w="992" w:type="dxa"/>
            <w:hideMark/>
          </w:tcPr>
          <w:p w14:paraId="6208DDF1" w14:textId="23888492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3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500,00</w:t>
            </w:r>
          </w:p>
        </w:tc>
        <w:tc>
          <w:tcPr>
            <w:tcW w:w="5387" w:type="dxa"/>
            <w:hideMark/>
          </w:tcPr>
          <w:p w14:paraId="09375779" w14:textId="77777777" w:rsidR="001E50C3" w:rsidRPr="001E50C3" w:rsidRDefault="00000000">
            <w:pPr>
              <w:rPr>
                <w:u w:val="single"/>
              </w:rPr>
            </w:pPr>
            <w:hyperlink r:id="rId65" w:history="1">
              <w:r w:rsidR="001E50C3" w:rsidRPr="001E50C3">
                <w:rPr>
                  <w:rStyle w:val="Hypertextovodkaz"/>
                </w:rPr>
                <w:t>https.//www.czc.cz</w:t>
              </w:r>
            </w:hyperlink>
          </w:p>
        </w:tc>
      </w:tr>
      <w:tr w:rsidR="001E50C3" w:rsidRPr="001E50C3" w14:paraId="2F74C196" w14:textId="77777777" w:rsidTr="001C6F5C">
        <w:trPr>
          <w:trHeight w:val="300"/>
        </w:trPr>
        <w:tc>
          <w:tcPr>
            <w:tcW w:w="2218" w:type="dxa"/>
            <w:hideMark/>
          </w:tcPr>
          <w:p w14:paraId="081355B8" w14:textId="77777777" w:rsidR="001E50C3" w:rsidRPr="001E50C3" w:rsidRDefault="001E50C3">
            <w:r w:rsidRPr="001E50C3">
              <w:t>Filament PET-G</w:t>
            </w:r>
          </w:p>
        </w:tc>
        <w:tc>
          <w:tcPr>
            <w:tcW w:w="442" w:type="dxa"/>
            <w:hideMark/>
          </w:tcPr>
          <w:p w14:paraId="68CC1C01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5</w:t>
            </w:r>
          </w:p>
        </w:tc>
        <w:tc>
          <w:tcPr>
            <w:tcW w:w="992" w:type="dxa"/>
            <w:hideMark/>
          </w:tcPr>
          <w:p w14:paraId="795B39FC" w14:textId="475292DB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</w:t>
            </w:r>
            <w:r w:rsidR="00CE2659">
              <w:rPr>
                <w:sz w:val="16"/>
              </w:rPr>
              <w:t xml:space="preserve"> </w:t>
            </w:r>
            <w:r w:rsidRPr="001E50C3">
              <w:rPr>
                <w:sz w:val="16"/>
              </w:rPr>
              <w:t>500,00</w:t>
            </w:r>
          </w:p>
        </w:tc>
        <w:tc>
          <w:tcPr>
            <w:tcW w:w="5387" w:type="dxa"/>
            <w:hideMark/>
          </w:tcPr>
          <w:p w14:paraId="3BCC80C4" w14:textId="77777777" w:rsidR="001E50C3" w:rsidRPr="001E50C3" w:rsidRDefault="00000000">
            <w:pPr>
              <w:rPr>
                <w:u w:val="single"/>
              </w:rPr>
            </w:pPr>
            <w:hyperlink r:id="rId66" w:history="1">
              <w:r w:rsidR="001E50C3" w:rsidRPr="001E50C3">
                <w:rPr>
                  <w:rStyle w:val="Hypertextovodkaz"/>
                </w:rPr>
                <w:t>https://www.prusa3d.com/cs/kategorie/prusament-pla/</w:t>
              </w:r>
            </w:hyperlink>
          </w:p>
        </w:tc>
      </w:tr>
      <w:tr w:rsidR="001E50C3" w:rsidRPr="001E50C3" w14:paraId="52532399" w14:textId="77777777" w:rsidTr="001C6F5C">
        <w:trPr>
          <w:trHeight w:val="300"/>
        </w:trPr>
        <w:tc>
          <w:tcPr>
            <w:tcW w:w="2218" w:type="dxa"/>
            <w:hideMark/>
          </w:tcPr>
          <w:p w14:paraId="2D335DED" w14:textId="77777777" w:rsidR="001E50C3" w:rsidRPr="001E50C3" w:rsidRDefault="001E50C3">
            <w:r w:rsidRPr="001E50C3">
              <w:t>překližkové desky</w:t>
            </w:r>
          </w:p>
        </w:tc>
        <w:tc>
          <w:tcPr>
            <w:tcW w:w="442" w:type="dxa"/>
            <w:hideMark/>
          </w:tcPr>
          <w:p w14:paraId="26A71D0C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5</w:t>
            </w:r>
          </w:p>
        </w:tc>
        <w:tc>
          <w:tcPr>
            <w:tcW w:w="992" w:type="dxa"/>
            <w:hideMark/>
          </w:tcPr>
          <w:p w14:paraId="741227ED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100,00</w:t>
            </w:r>
          </w:p>
        </w:tc>
        <w:tc>
          <w:tcPr>
            <w:tcW w:w="5387" w:type="dxa"/>
            <w:noWrap/>
            <w:hideMark/>
          </w:tcPr>
          <w:p w14:paraId="7792B5BE" w14:textId="77777777" w:rsidR="001E50C3" w:rsidRPr="001E50C3" w:rsidRDefault="00000000">
            <w:pPr>
              <w:rPr>
                <w:u w:val="single"/>
              </w:rPr>
            </w:pPr>
            <w:hyperlink r:id="rId67" w:history="1">
              <w:r w:rsidR="001E50C3" w:rsidRPr="001E50C3">
                <w:rPr>
                  <w:rStyle w:val="Hypertextovodkaz"/>
                </w:rPr>
                <w:t>https://www.truhlarstvi-parolek.cz/nase-sluzby/</w:t>
              </w:r>
            </w:hyperlink>
          </w:p>
        </w:tc>
      </w:tr>
      <w:tr w:rsidR="001E50C3" w:rsidRPr="001E50C3" w14:paraId="1E955E54" w14:textId="77777777" w:rsidTr="001C6F5C">
        <w:trPr>
          <w:trHeight w:val="735"/>
        </w:trPr>
        <w:tc>
          <w:tcPr>
            <w:tcW w:w="2218" w:type="dxa"/>
            <w:hideMark/>
          </w:tcPr>
          <w:p w14:paraId="5A897BDF" w14:textId="77777777" w:rsidR="001E50C3" w:rsidRPr="001E50C3" w:rsidRDefault="001E50C3">
            <w:r w:rsidRPr="001E50C3">
              <w:t>Sada EXTOL Craft vyřezávacích nožů, 91350</w:t>
            </w:r>
          </w:p>
        </w:tc>
        <w:tc>
          <w:tcPr>
            <w:tcW w:w="442" w:type="dxa"/>
            <w:hideMark/>
          </w:tcPr>
          <w:p w14:paraId="67620B4D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1</w:t>
            </w:r>
          </w:p>
        </w:tc>
        <w:tc>
          <w:tcPr>
            <w:tcW w:w="992" w:type="dxa"/>
            <w:hideMark/>
          </w:tcPr>
          <w:p w14:paraId="37587B64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199,00</w:t>
            </w:r>
          </w:p>
        </w:tc>
        <w:tc>
          <w:tcPr>
            <w:tcW w:w="5387" w:type="dxa"/>
            <w:hideMark/>
          </w:tcPr>
          <w:p w14:paraId="58826CD0" w14:textId="77777777" w:rsidR="001E50C3" w:rsidRPr="001E50C3" w:rsidRDefault="00000000">
            <w:pPr>
              <w:rPr>
                <w:u w:val="single"/>
              </w:rPr>
            </w:pPr>
            <w:hyperlink r:id="rId68" w:history="1">
              <w:r w:rsidR="001E50C3" w:rsidRPr="001E50C3">
                <w:rPr>
                  <w:rStyle w:val="Hypertextovodkaz"/>
                </w:rPr>
                <w:t>https://www.datart.cz/sada-extol-craft-vyrezavacich-nozu-91350.html?gclid=CjwKCAjw682TBhATEiwA9crl36fGtscRJYxzmJFhhXOD70hOOgQ83ZeclTachO4t864jfjp_2DtfzRoCGV8QAvD_BwE</w:t>
              </w:r>
            </w:hyperlink>
          </w:p>
        </w:tc>
      </w:tr>
      <w:tr w:rsidR="001E50C3" w:rsidRPr="001E50C3" w14:paraId="0EC40740" w14:textId="77777777" w:rsidTr="001C6F5C">
        <w:trPr>
          <w:trHeight w:val="735"/>
        </w:trPr>
        <w:tc>
          <w:tcPr>
            <w:tcW w:w="2218" w:type="dxa"/>
            <w:hideMark/>
          </w:tcPr>
          <w:p w14:paraId="63506C2B" w14:textId="084953A0" w:rsidR="001E50C3" w:rsidRPr="001E50C3" w:rsidRDefault="001E50C3" w:rsidP="00CE2659">
            <w:pPr>
              <w:jc w:val="left"/>
            </w:pPr>
            <w:r w:rsidRPr="001E50C3">
              <w:t xml:space="preserve">Akrylové barvy </w:t>
            </w:r>
            <w:r w:rsidR="00CE2659">
              <w:t>–</w:t>
            </w:r>
            <w:r w:rsidRPr="001E50C3">
              <w:t xml:space="preserve"> </w:t>
            </w:r>
            <w:r w:rsidR="00CE2659">
              <w:br/>
            </w:r>
            <w:r w:rsidRPr="001E50C3">
              <w:t xml:space="preserve">24x 12 ml + 3x štětec </w:t>
            </w:r>
            <w:r w:rsidR="00CE2659">
              <w:t>–</w:t>
            </w:r>
            <w:r w:rsidRPr="001E50C3">
              <w:t xml:space="preserve"> ACR2412</w:t>
            </w:r>
          </w:p>
        </w:tc>
        <w:tc>
          <w:tcPr>
            <w:tcW w:w="442" w:type="dxa"/>
            <w:hideMark/>
          </w:tcPr>
          <w:p w14:paraId="1F529B8B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1</w:t>
            </w:r>
          </w:p>
        </w:tc>
        <w:tc>
          <w:tcPr>
            <w:tcW w:w="992" w:type="dxa"/>
            <w:noWrap/>
            <w:hideMark/>
          </w:tcPr>
          <w:p w14:paraId="3F25E8E1" w14:textId="77777777" w:rsidR="001E50C3" w:rsidRPr="001E50C3" w:rsidRDefault="001E50C3" w:rsidP="001E50C3">
            <w:pPr>
              <w:rPr>
                <w:sz w:val="16"/>
              </w:rPr>
            </w:pPr>
            <w:r w:rsidRPr="001E50C3">
              <w:rPr>
                <w:sz w:val="16"/>
              </w:rPr>
              <w:t>235,00</w:t>
            </w:r>
          </w:p>
        </w:tc>
        <w:tc>
          <w:tcPr>
            <w:tcW w:w="5387" w:type="dxa"/>
            <w:hideMark/>
          </w:tcPr>
          <w:p w14:paraId="2C63E139" w14:textId="77777777" w:rsidR="001E50C3" w:rsidRPr="001E50C3" w:rsidRDefault="00000000">
            <w:pPr>
              <w:rPr>
                <w:u w:val="single"/>
              </w:rPr>
            </w:pPr>
            <w:hyperlink r:id="rId69" w:history="1">
              <w:r w:rsidR="001E50C3" w:rsidRPr="001E50C3">
                <w:rPr>
                  <w:rStyle w:val="Hypertextovodkaz"/>
                </w:rPr>
                <w:t>https://proradost.kreativnibrabec.cz/zbozi/akrylove-barvy-24-x-12-ml-3-x-stetec-acr2412/?gclid=CjwKCAjw682TBhATEiwA9crl37WlvVDUB-IA5MduMRIU0ovadjwFe70x0Hidc6DVElMVMCc7VCzLHRoCc0wQAvD_BwE</w:t>
              </w:r>
            </w:hyperlink>
          </w:p>
        </w:tc>
      </w:tr>
      <w:tr w:rsidR="001E50C3" w:rsidRPr="001E50C3" w14:paraId="26841775" w14:textId="77777777" w:rsidTr="001C6F5C">
        <w:trPr>
          <w:trHeight w:val="300"/>
        </w:trPr>
        <w:tc>
          <w:tcPr>
            <w:tcW w:w="2218" w:type="dxa"/>
            <w:noWrap/>
            <w:hideMark/>
          </w:tcPr>
          <w:p w14:paraId="1156D6EE" w14:textId="0D687B5F" w:rsidR="001E50C3" w:rsidRPr="001E50C3" w:rsidRDefault="001E50C3">
            <w:r w:rsidRPr="001E50C3">
              <w:t> </w:t>
            </w:r>
            <w:r w:rsidR="00183F80">
              <w:t>Lepidlo</w:t>
            </w:r>
          </w:p>
        </w:tc>
        <w:tc>
          <w:tcPr>
            <w:tcW w:w="442" w:type="dxa"/>
            <w:noWrap/>
            <w:hideMark/>
          </w:tcPr>
          <w:p w14:paraId="4B80102C" w14:textId="7C51AE6B" w:rsidR="001E50C3" w:rsidRPr="001E50C3" w:rsidRDefault="001E50C3">
            <w:pPr>
              <w:rPr>
                <w:sz w:val="16"/>
              </w:rPr>
            </w:pPr>
            <w:r w:rsidRPr="001E50C3">
              <w:rPr>
                <w:sz w:val="16"/>
              </w:rPr>
              <w:t> </w:t>
            </w:r>
            <w:r w:rsidR="00183F80">
              <w:rPr>
                <w:sz w:val="16"/>
              </w:rPr>
              <w:t>2</w:t>
            </w:r>
          </w:p>
        </w:tc>
        <w:tc>
          <w:tcPr>
            <w:tcW w:w="992" w:type="dxa"/>
            <w:noWrap/>
            <w:hideMark/>
          </w:tcPr>
          <w:p w14:paraId="0AF94C2B" w14:textId="649D46F0" w:rsidR="001E50C3" w:rsidRPr="001E50C3" w:rsidRDefault="001E50C3">
            <w:pPr>
              <w:rPr>
                <w:sz w:val="16"/>
              </w:rPr>
            </w:pPr>
            <w:r w:rsidRPr="001E50C3">
              <w:rPr>
                <w:sz w:val="16"/>
              </w:rPr>
              <w:t> </w:t>
            </w:r>
            <w:r w:rsidR="00183F80">
              <w:rPr>
                <w:sz w:val="16"/>
              </w:rPr>
              <w:t>80</w:t>
            </w:r>
          </w:p>
        </w:tc>
        <w:tc>
          <w:tcPr>
            <w:tcW w:w="5387" w:type="dxa"/>
            <w:noWrap/>
            <w:hideMark/>
          </w:tcPr>
          <w:p w14:paraId="18EBBB7B" w14:textId="77777777" w:rsidR="001E50C3" w:rsidRPr="001E50C3" w:rsidRDefault="001E50C3">
            <w:r w:rsidRPr="001E50C3">
              <w:t> </w:t>
            </w:r>
          </w:p>
        </w:tc>
      </w:tr>
      <w:tr w:rsidR="001E50C3" w:rsidRPr="001E50C3" w14:paraId="56A5E81A" w14:textId="77777777" w:rsidTr="001C6F5C">
        <w:trPr>
          <w:trHeight w:val="300"/>
        </w:trPr>
        <w:tc>
          <w:tcPr>
            <w:tcW w:w="2218" w:type="dxa"/>
            <w:noWrap/>
            <w:hideMark/>
          </w:tcPr>
          <w:p w14:paraId="348498B4" w14:textId="77777777" w:rsidR="001E50C3" w:rsidRPr="001E50C3" w:rsidRDefault="001E50C3">
            <w:r w:rsidRPr="001E50C3">
              <w:t> </w:t>
            </w:r>
          </w:p>
        </w:tc>
        <w:tc>
          <w:tcPr>
            <w:tcW w:w="442" w:type="dxa"/>
            <w:noWrap/>
            <w:hideMark/>
          </w:tcPr>
          <w:p w14:paraId="5DE309E1" w14:textId="77777777" w:rsidR="001E50C3" w:rsidRPr="001E50C3" w:rsidRDefault="001E50C3">
            <w:pPr>
              <w:rPr>
                <w:sz w:val="16"/>
              </w:rPr>
            </w:pPr>
            <w:r w:rsidRPr="001E50C3">
              <w:rPr>
                <w:sz w:val="16"/>
              </w:rPr>
              <w:t> </w:t>
            </w:r>
          </w:p>
        </w:tc>
        <w:tc>
          <w:tcPr>
            <w:tcW w:w="992" w:type="dxa"/>
            <w:noWrap/>
            <w:hideMark/>
          </w:tcPr>
          <w:p w14:paraId="69FEEA6E" w14:textId="77777777" w:rsidR="001E50C3" w:rsidRPr="001E50C3" w:rsidRDefault="001E50C3">
            <w:pPr>
              <w:rPr>
                <w:sz w:val="16"/>
              </w:rPr>
            </w:pPr>
            <w:r w:rsidRPr="001E50C3">
              <w:rPr>
                <w:sz w:val="16"/>
              </w:rPr>
              <w:t> </w:t>
            </w:r>
          </w:p>
        </w:tc>
        <w:tc>
          <w:tcPr>
            <w:tcW w:w="5387" w:type="dxa"/>
            <w:noWrap/>
            <w:hideMark/>
          </w:tcPr>
          <w:p w14:paraId="73747B2A" w14:textId="77777777" w:rsidR="001E50C3" w:rsidRPr="001E50C3" w:rsidRDefault="001E50C3">
            <w:r w:rsidRPr="001E50C3">
              <w:t> </w:t>
            </w:r>
          </w:p>
        </w:tc>
      </w:tr>
      <w:tr w:rsidR="001E50C3" w:rsidRPr="001E50C3" w14:paraId="6149742B" w14:textId="77777777" w:rsidTr="001C6F5C">
        <w:trPr>
          <w:trHeight w:val="300"/>
        </w:trPr>
        <w:tc>
          <w:tcPr>
            <w:tcW w:w="2218" w:type="dxa"/>
            <w:hideMark/>
          </w:tcPr>
          <w:p w14:paraId="35C6123A" w14:textId="77777777" w:rsidR="001E50C3" w:rsidRPr="001E50C3" w:rsidRDefault="001E50C3" w:rsidP="001E50C3">
            <w:pPr>
              <w:rPr>
                <w:b/>
                <w:bCs/>
              </w:rPr>
            </w:pPr>
            <w:r w:rsidRPr="001E50C3">
              <w:rPr>
                <w:b/>
                <w:bCs/>
              </w:rPr>
              <w:t>Celkem</w:t>
            </w:r>
          </w:p>
        </w:tc>
        <w:tc>
          <w:tcPr>
            <w:tcW w:w="442" w:type="dxa"/>
            <w:noWrap/>
            <w:hideMark/>
          </w:tcPr>
          <w:p w14:paraId="0AB5FA50" w14:textId="77777777" w:rsidR="001E50C3" w:rsidRPr="001E50C3" w:rsidRDefault="001E50C3">
            <w:pPr>
              <w:rPr>
                <w:b/>
                <w:bCs/>
                <w:sz w:val="16"/>
              </w:rPr>
            </w:pPr>
            <w:r w:rsidRPr="001E50C3">
              <w:rPr>
                <w:b/>
                <w:bCs/>
                <w:sz w:val="16"/>
              </w:rPr>
              <w:t> </w:t>
            </w:r>
          </w:p>
        </w:tc>
        <w:tc>
          <w:tcPr>
            <w:tcW w:w="992" w:type="dxa"/>
            <w:noWrap/>
            <w:hideMark/>
          </w:tcPr>
          <w:p w14:paraId="02508E3B" w14:textId="422A0C7F" w:rsidR="001E50C3" w:rsidRPr="001E50C3" w:rsidRDefault="001E50C3" w:rsidP="001C6F5C">
            <w:pPr>
              <w:jc w:val="left"/>
              <w:rPr>
                <w:b/>
                <w:bCs/>
                <w:sz w:val="16"/>
              </w:rPr>
            </w:pPr>
            <w:r w:rsidRPr="001E50C3">
              <w:rPr>
                <w:b/>
                <w:bCs/>
                <w:sz w:val="16"/>
              </w:rPr>
              <w:t>100</w:t>
            </w:r>
            <w:r w:rsidR="001C6F5C">
              <w:rPr>
                <w:b/>
                <w:bCs/>
                <w:sz w:val="16"/>
              </w:rPr>
              <w:t xml:space="preserve"> </w:t>
            </w:r>
            <w:r w:rsidRPr="001E50C3">
              <w:rPr>
                <w:b/>
                <w:bCs/>
                <w:sz w:val="16"/>
              </w:rPr>
              <w:t>434</w:t>
            </w:r>
            <w:r w:rsidR="00CE2659">
              <w:rPr>
                <w:b/>
                <w:bCs/>
                <w:sz w:val="16"/>
              </w:rPr>
              <w:t xml:space="preserve"> Kč</w:t>
            </w:r>
          </w:p>
        </w:tc>
        <w:tc>
          <w:tcPr>
            <w:tcW w:w="5387" w:type="dxa"/>
            <w:noWrap/>
            <w:hideMark/>
          </w:tcPr>
          <w:p w14:paraId="676D25A1" w14:textId="77777777" w:rsidR="001E50C3" w:rsidRPr="001E50C3" w:rsidRDefault="001E50C3">
            <w:r w:rsidRPr="001E50C3">
              <w:t> </w:t>
            </w:r>
          </w:p>
        </w:tc>
      </w:tr>
    </w:tbl>
    <w:p w14:paraId="445541E5" w14:textId="4CE8C867" w:rsidR="001E50C3" w:rsidRDefault="001E50C3" w:rsidP="001E50C3"/>
    <w:p w14:paraId="4AF6F299" w14:textId="106BA000" w:rsidR="00EE2A66" w:rsidRPr="001E50C3" w:rsidRDefault="00EE2A66" w:rsidP="001E50C3">
      <w:r>
        <w:t>Chuť do práce – k nezaplacení!</w:t>
      </w:r>
    </w:p>
    <w:p w14:paraId="658101BC" w14:textId="215B841D" w:rsidR="00E87EE1" w:rsidRDefault="00E65810" w:rsidP="0035408B">
      <w:pPr>
        <w:pStyle w:val="Nadpis1"/>
      </w:pPr>
      <w:r>
        <w:lastRenderedPageBreak/>
        <w:t xml:space="preserve">       </w:t>
      </w:r>
      <w:bookmarkStart w:id="15" w:name="_Toc117958309"/>
      <w:r w:rsidRPr="00E65810">
        <w:t xml:space="preserve">Časový </w:t>
      </w:r>
      <w:r w:rsidRPr="0035408B">
        <w:t>harmonogram</w:t>
      </w:r>
      <w:bookmarkEnd w:id="15"/>
    </w:p>
    <w:p w14:paraId="06150884" w14:textId="69FC790A" w:rsidR="00CE2659" w:rsidRDefault="00E65810" w:rsidP="00CE2659">
      <w:pPr>
        <w:tabs>
          <w:tab w:val="left" w:leader="dot" w:pos="8080"/>
          <w:tab w:val="left" w:pos="8222"/>
        </w:tabs>
      </w:pPr>
      <w:r>
        <w:t>Seznámení žáků s projektem, rozdělení</w:t>
      </w:r>
      <w:r w:rsidR="00B65BB4">
        <w:t xml:space="preserve"> úkolů a</w:t>
      </w:r>
      <w:r w:rsidR="00CE2659">
        <w:t> </w:t>
      </w:r>
      <w:r w:rsidR="00B65BB4">
        <w:t>funkcí</w:t>
      </w:r>
      <w:r w:rsidR="00CE2659">
        <w:tab/>
      </w:r>
      <w:r w:rsidR="00CE2659">
        <w:tab/>
      </w:r>
      <w:r w:rsidR="00CE2659">
        <w:tab/>
      </w:r>
      <w:r w:rsidR="00ED3FEA">
        <w:t>2</w:t>
      </w:r>
    </w:p>
    <w:p w14:paraId="4EE8204E" w14:textId="66C11CA1" w:rsidR="00E65810" w:rsidRDefault="00B65BB4" w:rsidP="00CE2659">
      <w:pPr>
        <w:tabs>
          <w:tab w:val="center" w:leader="dot" w:pos="8080"/>
        </w:tabs>
      </w:pPr>
      <w:r>
        <w:t>Přebírání přístrojů a pomůcek z</w:t>
      </w:r>
      <w:r w:rsidR="00CE2659">
        <w:t> </w:t>
      </w:r>
      <w:r>
        <w:t>projektu</w:t>
      </w:r>
      <w:r w:rsidR="00CE2659">
        <w:tab/>
      </w:r>
      <w:r w:rsidR="00CE2659">
        <w:tab/>
      </w:r>
      <w:r w:rsidR="00ED3FEA">
        <w:t>2</w:t>
      </w:r>
    </w:p>
    <w:p w14:paraId="56ECBB83" w14:textId="5975A748" w:rsidR="00B65BB4" w:rsidRDefault="00B65BB4" w:rsidP="0035408B">
      <w:pPr>
        <w:tabs>
          <w:tab w:val="left" w:leader="dot" w:pos="8080"/>
        </w:tabs>
      </w:pPr>
      <w:r>
        <w:t>Rozbor plánů a volba nejvhodnější variant</w:t>
      </w:r>
      <w:r w:rsidR="00CE2659">
        <w:tab/>
      </w:r>
      <w:r w:rsidR="0035408B">
        <w:tab/>
      </w:r>
      <w:r w:rsidR="00ED3FEA">
        <w:t>2</w:t>
      </w:r>
    </w:p>
    <w:p w14:paraId="6F2E43D8" w14:textId="27BA6067" w:rsidR="00B65BB4" w:rsidRDefault="00B65BB4" w:rsidP="0035408B">
      <w:pPr>
        <w:tabs>
          <w:tab w:val="left" w:leader="dot" w:pos="7938"/>
        </w:tabs>
      </w:pPr>
      <w:r>
        <w:t>Příprava plánu modelu, přepočet měřítka</w:t>
      </w:r>
      <w:r w:rsidR="0035408B">
        <w:tab/>
      </w:r>
      <w:r w:rsidR="0035408B">
        <w:tab/>
      </w:r>
      <w:r w:rsidR="00ED3FEA">
        <w:t>2</w:t>
      </w:r>
    </w:p>
    <w:p w14:paraId="78A97448" w14:textId="0E2151B5" w:rsidR="005A3295" w:rsidRDefault="005A3295" w:rsidP="0035408B">
      <w:pPr>
        <w:tabs>
          <w:tab w:val="left" w:leader="dot" w:pos="7938"/>
        </w:tabs>
      </w:pPr>
      <w:r>
        <w:t xml:space="preserve">Seznámení s programem </w:t>
      </w:r>
      <w:proofErr w:type="spellStart"/>
      <w:r>
        <w:t>In</w:t>
      </w:r>
      <w:r w:rsidR="00D25F35">
        <w:t>k</w:t>
      </w:r>
      <w:r>
        <w:t>scape</w:t>
      </w:r>
      <w:proofErr w:type="spellEnd"/>
      <w:r>
        <w:t xml:space="preserve"> a K40 </w:t>
      </w:r>
      <w:proofErr w:type="spellStart"/>
      <w:r>
        <w:t>Whisperer</w:t>
      </w:r>
      <w:proofErr w:type="spellEnd"/>
      <w:r>
        <w:t xml:space="preserve"> pro práci s laserovým plot</w:t>
      </w:r>
      <w:r w:rsidR="001F5C17">
        <w:t>te</w:t>
      </w:r>
      <w:r>
        <w:t>rem</w:t>
      </w:r>
      <w:r w:rsidR="0035408B">
        <w:tab/>
      </w:r>
      <w:r w:rsidR="0035408B">
        <w:tab/>
      </w:r>
      <w:r w:rsidR="00ED3FEA">
        <w:t>3</w:t>
      </w:r>
    </w:p>
    <w:p w14:paraId="2A448C2B" w14:textId="1827048C" w:rsidR="00B65BB4" w:rsidRDefault="00B65BB4" w:rsidP="0035408B">
      <w:pPr>
        <w:tabs>
          <w:tab w:val="left" w:leader="dot" w:pos="7938"/>
        </w:tabs>
      </w:pPr>
      <w:r>
        <w:t>Vyřezání a úprava základní des</w:t>
      </w:r>
      <w:r w:rsidR="0035408B">
        <w:t>ky</w:t>
      </w:r>
      <w:r w:rsidR="0035408B">
        <w:tab/>
      </w:r>
      <w:r w:rsidR="0035408B">
        <w:tab/>
      </w:r>
      <w:r w:rsidR="00ED3FEA">
        <w:t>2</w:t>
      </w:r>
    </w:p>
    <w:p w14:paraId="4A9D61A9" w14:textId="34782EB9" w:rsidR="00B65BB4" w:rsidRDefault="00B65BB4" w:rsidP="0035408B">
      <w:pPr>
        <w:tabs>
          <w:tab w:val="left" w:leader="dot" w:pos="7938"/>
        </w:tabs>
      </w:pPr>
      <w:r>
        <w:t xml:space="preserve">Seznámení a práce </w:t>
      </w:r>
      <w:r w:rsidR="00853295">
        <w:t xml:space="preserve">s </w:t>
      </w:r>
      <w:r>
        <w:t xml:space="preserve">grafickým programem </w:t>
      </w:r>
      <w:proofErr w:type="spellStart"/>
      <w:r>
        <w:t>Blender</w:t>
      </w:r>
      <w:proofErr w:type="spellEnd"/>
      <w:r w:rsidR="0035408B">
        <w:tab/>
      </w:r>
      <w:r w:rsidR="0035408B">
        <w:tab/>
      </w:r>
      <w:r w:rsidR="00ED3FEA">
        <w:t>2</w:t>
      </w:r>
    </w:p>
    <w:p w14:paraId="1C453929" w14:textId="37057044" w:rsidR="00B65BB4" w:rsidRDefault="00B65BB4" w:rsidP="0035408B">
      <w:pPr>
        <w:tabs>
          <w:tab w:val="left" w:leader="dot" w:pos="7938"/>
        </w:tabs>
      </w:pPr>
      <w:r>
        <w:t xml:space="preserve">Seznámení s </w:t>
      </w:r>
      <w:proofErr w:type="gramStart"/>
      <w:r>
        <w:t>3D</w:t>
      </w:r>
      <w:proofErr w:type="gramEnd"/>
      <w:r>
        <w:t xml:space="preserve"> editorem Tinkercad.com</w:t>
      </w:r>
      <w:r w:rsidR="0035408B">
        <w:tab/>
      </w:r>
      <w:r w:rsidR="0035408B">
        <w:tab/>
      </w:r>
      <w:r w:rsidR="00ED3FEA">
        <w:t>2</w:t>
      </w:r>
    </w:p>
    <w:p w14:paraId="35F988EC" w14:textId="1023F41F" w:rsidR="00B65BB4" w:rsidRDefault="00B65BB4" w:rsidP="0035408B">
      <w:pPr>
        <w:tabs>
          <w:tab w:val="left" w:leader="dot" w:pos="7938"/>
        </w:tabs>
      </w:pPr>
      <w:r>
        <w:t>Programování budov a dalších částí areál</w:t>
      </w:r>
      <w:r w:rsidR="0035408B">
        <w:t>u</w:t>
      </w:r>
      <w:r w:rsidR="0035408B">
        <w:tab/>
      </w:r>
      <w:r w:rsidR="0035408B">
        <w:tab/>
      </w:r>
      <w:r w:rsidR="00ED3FEA">
        <w:t>15</w:t>
      </w:r>
    </w:p>
    <w:p w14:paraId="20B2B8AD" w14:textId="5F6BE6B4" w:rsidR="00B65BB4" w:rsidRDefault="00B65BB4" w:rsidP="0035408B">
      <w:pPr>
        <w:tabs>
          <w:tab w:val="left" w:leader="dot" w:pos="7938"/>
        </w:tabs>
      </w:pPr>
      <w:r>
        <w:t>3D tisk objektů</w:t>
      </w:r>
      <w:r w:rsidR="0035408B">
        <w:tab/>
      </w:r>
      <w:r w:rsidR="0035408B">
        <w:tab/>
      </w:r>
      <w:r w:rsidR="00ED3FEA">
        <w:t>20</w:t>
      </w:r>
    </w:p>
    <w:p w14:paraId="666F40A0" w14:textId="5CA89872" w:rsidR="00B65BB4" w:rsidRDefault="00B65BB4" w:rsidP="0035408B">
      <w:pPr>
        <w:tabs>
          <w:tab w:val="left" w:leader="dot" w:pos="7938"/>
        </w:tabs>
      </w:pPr>
      <w:r>
        <w:t xml:space="preserve">Barevná úprava objektů – </w:t>
      </w:r>
      <w:proofErr w:type="spellStart"/>
      <w:r>
        <w:t>airbrush</w:t>
      </w:r>
      <w:proofErr w:type="spellEnd"/>
      <w:r>
        <w:t>, ruční dobarvování</w:t>
      </w:r>
      <w:r w:rsidR="0035408B">
        <w:tab/>
      </w:r>
      <w:r w:rsidR="0035408B">
        <w:tab/>
      </w:r>
      <w:r w:rsidR="00ED3FEA">
        <w:t>6</w:t>
      </w:r>
    </w:p>
    <w:p w14:paraId="099A3F17" w14:textId="34B0C11E" w:rsidR="00B65BB4" w:rsidRDefault="00B65BB4" w:rsidP="0035408B">
      <w:pPr>
        <w:tabs>
          <w:tab w:val="left" w:leader="dot" w:pos="7938"/>
        </w:tabs>
      </w:pPr>
      <w:r>
        <w:t>Sestavování modelu z vytištěných a obarvených objektů</w:t>
      </w:r>
      <w:r w:rsidR="0035408B">
        <w:tab/>
      </w:r>
      <w:r w:rsidR="0035408B">
        <w:tab/>
      </w:r>
      <w:r w:rsidR="00ED3FEA">
        <w:t>5</w:t>
      </w:r>
    </w:p>
    <w:p w14:paraId="344EE8F0" w14:textId="643AC537" w:rsidR="00B65BB4" w:rsidRDefault="00B65BB4" w:rsidP="0035408B">
      <w:pPr>
        <w:tabs>
          <w:tab w:val="left" w:leader="dot" w:pos="7938"/>
        </w:tabs>
      </w:pPr>
      <w:r>
        <w:t>Dokončovací práce</w:t>
      </w:r>
      <w:r w:rsidR="0035408B">
        <w:tab/>
      </w:r>
      <w:r w:rsidR="0035408B">
        <w:tab/>
      </w:r>
      <w:r w:rsidR="00ED3FEA">
        <w:t>3</w:t>
      </w:r>
    </w:p>
    <w:p w14:paraId="0280038F" w14:textId="11814E7C" w:rsidR="00ED3FEA" w:rsidRDefault="00ED3FEA" w:rsidP="0035408B">
      <w:pPr>
        <w:tabs>
          <w:tab w:val="left" w:leader="dot" w:pos="7938"/>
        </w:tabs>
      </w:pPr>
      <w:r>
        <w:t>Práce s </w:t>
      </w:r>
      <w:proofErr w:type="gramStart"/>
      <w:r>
        <w:t>3D</w:t>
      </w:r>
      <w:proofErr w:type="gramEnd"/>
      <w:r>
        <w:t xml:space="preserve"> perem</w:t>
      </w:r>
      <w:r w:rsidR="0035408B">
        <w:tab/>
      </w:r>
      <w:r w:rsidR="0035408B">
        <w:tab/>
      </w:r>
      <w:r>
        <w:t>10</w:t>
      </w:r>
    </w:p>
    <w:p w14:paraId="435821D9" w14:textId="77777777" w:rsidR="008311D4" w:rsidRDefault="00EE2A66" w:rsidP="00EE2A66">
      <w:pPr>
        <w:pStyle w:val="Nadpis1"/>
      </w:pPr>
      <w:r>
        <w:t xml:space="preserve"> </w:t>
      </w:r>
    </w:p>
    <w:p w14:paraId="4735D1E0" w14:textId="77777777" w:rsidR="008311D4" w:rsidRDefault="008311D4" w:rsidP="00EE2A66">
      <w:pPr>
        <w:pStyle w:val="Nadpis1"/>
      </w:pPr>
    </w:p>
    <w:p w14:paraId="76C146D4" w14:textId="77777777" w:rsidR="008311D4" w:rsidRDefault="008311D4" w:rsidP="00EE2A66">
      <w:pPr>
        <w:pStyle w:val="Nadpis1"/>
      </w:pPr>
    </w:p>
    <w:p w14:paraId="44EF6287" w14:textId="77777777" w:rsidR="008311D4" w:rsidRDefault="008311D4" w:rsidP="008311D4"/>
    <w:p w14:paraId="2EA3BC85" w14:textId="77777777" w:rsidR="008311D4" w:rsidRDefault="008311D4" w:rsidP="008311D4"/>
    <w:p w14:paraId="5A840E3C" w14:textId="77777777" w:rsidR="008311D4" w:rsidRDefault="008311D4" w:rsidP="008311D4"/>
    <w:p w14:paraId="1722FE6C" w14:textId="77777777" w:rsidR="008311D4" w:rsidRPr="008311D4" w:rsidRDefault="008311D4" w:rsidP="008311D4"/>
    <w:p w14:paraId="34873AEB" w14:textId="77777777" w:rsidR="008311D4" w:rsidRDefault="008311D4" w:rsidP="00EE2A66">
      <w:pPr>
        <w:pStyle w:val="Nadpis1"/>
      </w:pPr>
    </w:p>
    <w:p w14:paraId="03C8E69E" w14:textId="77777777" w:rsidR="003C18BE" w:rsidRDefault="003C18BE">
      <w:pPr>
        <w:jc w:val="left"/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12C7B31" w14:textId="6C654304" w:rsidR="00E87EE1" w:rsidRDefault="00EE2A66" w:rsidP="003C18BE">
      <w:pPr>
        <w:pStyle w:val="Nadpis1"/>
      </w:pPr>
      <w:bookmarkStart w:id="16" w:name="_Toc117958310"/>
      <w:r>
        <w:lastRenderedPageBreak/>
        <w:t>Podíl práce vedoucích pedagogů</w:t>
      </w:r>
      <w:bookmarkEnd w:id="16"/>
    </w:p>
    <w:p w14:paraId="0417E447" w14:textId="5AD436A4" w:rsidR="00EE2A66" w:rsidRPr="005A3295" w:rsidRDefault="00EE2A66" w:rsidP="00EE2A66">
      <w:pPr>
        <w:rPr>
          <w:sz w:val="24"/>
        </w:rPr>
      </w:pPr>
      <w:r w:rsidRPr="005A3295">
        <w:rPr>
          <w:sz w:val="24"/>
        </w:rPr>
        <w:t>Většina dětí základní školy se s programem na 3D tisk teprve seznamuje, proto bylo před vlastním zahájením projektu věnováno dostatek času k vyzkoušení práce s</w:t>
      </w:r>
      <w:r w:rsidR="003C18BE">
        <w:rPr>
          <w:sz w:val="24"/>
        </w:rPr>
        <w:t> </w:t>
      </w:r>
      <w:r w:rsidRPr="005A3295">
        <w:rPr>
          <w:sz w:val="24"/>
        </w:rPr>
        <w:t>online editorem Tinkercad. Žáci se učili tvořit nejprve jednoduché objekty – krychle, válce</w:t>
      </w:r>
      <w:r w:rsidR="003C18BE">
        <w:rPr>
          <w:sz w:val="24"/>
        </w:rPr>
        <w:t xml:space="preserve"> apod.</w:t>
      </w:r>
      <w:r w:rsidRPr="005A3295">
        <w:rPr>
          <w:sz w:val="24"/>
        </w:rPr>
        <w:t xml:space="preserve"> a do nich um</w:t>
      </w:r>
      <w:r w:rsidR="003C18BE">
        <w:rPr>
          <w:sz w:val="24"/>
        </w:rPr>
        <w:t>i</w:t>
      </w:r>
      <w:r w:rsidRPr="005A3295">
        <w:rPr>
          <w:sz w:val="24"/>
        </w:rPr>
        <w:t>sťovat otvory (základ práce pro budoucí konstrukci budov s</w:t>
      </w:r>
      <w:r w:rsidR="003C18BE">
        <w:rPr>
          <w:sz w:val="24"/>
        </w:rPr>
        <w:t> </w:t>
      </w:r>
      <w:r w:rsidRPr="005A3295">
        <w:rPr>
          <w:sz w:val="24"/>
        </w:rPr>
        <w:t>okny a dveřmi)</w:t>
      </w:r>
      <w:r w:rsidR="003C18BE">
        <w:rPr>
          <w:sz w:val="24"/>
        </w:rPr>
        <w:t>,</w:t>
      </w:r>
      <w:r w:rsidRPr="005A3295">
        <w:rPr>
          <w:sz w:val="24"/>
        </w:rPr>
        <w:t xml:space="preserve"> </w:t>
      </w:r>
      <w:r w:rsidR="003C18BE">
        <w:rPr>
          <w:sz w:val="24"/>
        </w:rPr>
        <w:t>d</w:t>
      </w:r>
      <w:r w:rsidRPr="005A3295">
        <w:rPr>
          <w:sz w:val="24"/>
        </w:rPr>
        <w:t xml:space="preserve">ále složitější objekty např. s použitím školního </w:t>
      </w:r>
      <w:proofErr w:type="gramStart"/>
      <w:r w:rsidRPr="005A3295">
        <w:rPr>
          <w:sz w:val="24"/>
        </w:rPr>
        <w:t>3</w:t>
      </w:r>
      <w:r w:rsidR="003C18BE">
        <w:rPr>
          <w:sz w:val="24"/>
        </w:rPr>
        <w:t>D</w:t>
      </w:r>
      <w:proofErr w:type="gramEnd"/>
      <w:r w:rsidRPr="005A3295">
        <w:rPr>
          <w:sz w:val="24"/>
        </w:rPr>
        <w:t xml:space="preserve"> skeneru.</w:t>
      </w:r>
    </w:p>
    <w:p w14:paraId="1780AF80" w14:textId="07568691" w:rsidR="00EE2A66" w:rsidRDefault="00EE2A66" w:rsidP="003C18BE">
      <w:pPr>
        <w:ind w:firstLine="709"/>
        <w:rPr>
          <w:sz w:val="24"/>
        </w:rPr>
      </w:pPr>
      <w:r w:rsidRPr="005A3295">
        <w:rPr>
          <w:sz w:val="24"/>
        </w:rPr>
        <w:t xml:space="preserve">Dalším úkolem bylo naučit děti pracovat s grafickým programem </w:t>
      </w:r>
      <w:proofErr w:type="spellStart"/>
      <w:r w:rsidRPr="005A3295">
        <w:rPr>
          <w:sz w:val="24"/>
        </w:rPr>
        <w:t>Blender</w:t>
      </w:r>
      <w:proofErr w:type="spellEnd"/>
      <w:r w:rsidRPr="005A3295">
        <w:rPr>
          <w:sz w:val="24"/>
        </w:rPr>
        <w:t xml:space="preserve">, </w:t>
      </w:r>
      <w:r w:rsidR="003C18BE">
        <w:rPr>
          <w:sz w:val="24"/>
        </w:rPr>
        <w:t xml:space="preserve">který je </w:t>
      </w:r>
      <w:r w:rsidRPr="005A3295">
        <w:rPr>
          <w:sz w:val="24"/>
        </w:rPr>
        <w:t>určený pro modelování a vykreslování t</w:t>
      </w:r>
      <w:r w:rsidR="003C18BE">
        <w:rPr>
          <w:sz w:val="24"/>
        </w:rPr>
        <w:t>roj</w:t>
      </w:r>
      <w:r w:rsidRPr="005A3295">
        <w:rPr>
          <w:sz w:val="24"/>
        </w:rPr>
        <w:t>rozměrné počítačové grafiky.</w:t>
      </w:r>
    </w:p>
    <w:p w14:paraId="5A708406" w14:textId="01BC70B5" w:rsidR="00E362EC" w:rsidRPr="00ED3FEA" w:rsidRDefault="00E362EC" w:rsidP="003C18BE">
      <w:pPr>
        <w:ind w:firstLine="709"/>
        <w:rPr>
          <w:sz w:val="24"/>
        </w:rPr>
      </w:pPr>
      <w:r w:rsidRPr="00ED3FEA">
        <w:rPr>
          <w:sz w:val="24"/>
        </w:rPr>
        <w:t>Vytvořené modely bylo třeba programově rozřezat na jednotlivé vrstvy. Žáci se naučili pracovat s</w:t>
      </w:r>
      <w:r w:rsidR="003C18BE">
        <w:rPr>
          <w:sz w:val="24"/>
        </w:rPr>
        <w:t xml:space="preserve"> programem </w:t>
      </w:r>
      <w:proofErr w:type="spellStart"/>
      <w:r w:rsidRPr="00ED3FEA">
        <w:rPr>
          <w:sz w:val="24"/>
        </w:rPr>
        <w:t>PrusaSlicer</w:t>
      </w:r>
      <w:proofErr w:type="spellEnd"/>
      <w:r w:rsidR="003C18BE">
        <w:rPr>
          <w:sz w:val="24"/>
        </w:rPr>
        <w:t>,</w:t>
      </w:r>
      <w:r w:rsidRPr="00ED3FEA">
        <w:rPr>
          <w:sz w:val="24"/>
        </w:rPr>
        <w:t xml:space="preserve"> </w:t>
      </w:r>
      <w:r w:rsidR="003C18BE">
        <w:rPr>
          <w:sz w:val="24"/>
        </w:rPr>
        <w:t>u</w:t>
      </w:r>
      <w:r w:rsidRPr="00ED3FEA">
        <w:rPr>
          <w:sz w:val="24"/>
        </w:rPr>
        <w:t>pravit a nastavit počet vrstev</w:t>
      </w:r>
      <w:r w:rsidR="003C18BE">
        <w:rPr>
          <w:sz w:val="24"/>
        </w:rPr>
        <w:t xml:space="preserve"> a r</w:t>
      </w:r>
      <w:r w:rsidRPr="00ED3FEA">
        <w:rPr>
          <w:sz w:val="24"/>
        </w:rPr>
        <w:t>ozhodnout se</w:t>
      </w:r>
      <w:r w:rsidR="003C18BE">
        <w:rPr>
          <w:sz w:val="24"/>
        </w:rPr>
        <w:t>,</w:t>
      </w:r>
      <w:r w:rsidRPr="00ED3FEA">
        <w:rPr>
          <w:sz w:val="24"/>
        </w:rPr>
        <w:t xml:space="preserve"> zda a kde jsou třeba podpěry, aby vše vedlo ke zdárnému tisku modelu.</w:t>
      </w:r>
    </w:p>
    <w:p w14:paraId="5C171117" w14:textId="7665D0F1" w:rsidR="00EE2A66" w:rsidRPr="005A3295" w:rsidRDefault="00EE2A66" w:rsidP="003C18BE">
      <w:pPr>
        <w:ind w:firstLine="709"/>
        <w:rPr>
          <w:sz w:val="24"/>
        </w:rPr>
      </w:pPr>
      <w:r w:rsidRPr="005A3295">
        <w:rPr>
          <w:sz w:val="24"/>
        </w:rPr>
        <w:t xml:space="preserve">I práce s </w:t>
      </w:r>
      <w:proofErr w:type="gramStart"/>
      <w:r w:rsidRPr="005A3295">
        <w:rPr>
          <w:sz w:val="24"/>
        </w:rPr>
        <w:t>3D</w:t>
      </w:r>
      <w:proofErr w:type="gramEnd"/>
      <w:r w:rsidRPr="005A3295">
        <w:rPr>
          <w:sz w:val="24"/>
        </w:rPr>
        <w:t xml:space="preserve"> pery, kter</w:t>
      </w:r>
      <w:r w:rsidR="002C21CC">
        <w:rPr>
          <w:sz w:val="24"/>
        </w:rPr>
        <w:t>á jsou</w:t>
      </w:r>
      <w:r w:rsidRPr="005A3295">
        <w:rPr>
          <w:sz w:val="24"/>
        </w:rPr>
        <w:t xml:space="preserve"> vybaven</w:t>
      </w:r>
      <w:r w:rsidR="002C21CC">
        <w:rPr>
          <w:sz w:val="24"/>
        </w:rPr>
        <w:t>á</w:t>
      </w:r>
      <w:r w:rsidRPr="005A3295">
        <w:rPr>
          <w:sz w:val="24"/>
        </w:rPr>
        <w:t xml:space="preserve"> elektronikou a řadou nástavců, vyžadovala nejdříve řadu pokusů k získání zručnosti. </w:t>
      </w:r>
    </w:p>
    <w:p w14:paraId="346D9CFE" w14:textId="1B41AC54" w:rsidR="005A3295" w:rsidRPr="005A3295" w:rsidRDefault="00EE2A66" w:rsidP="003C18BE">
      <w:pPr>
        <w:ind w:firstLine="709"/>
        <w:rPr>
          <w:sz w:val="24"/>
        </w:rPr>
      </w:pPr>
      <w:r w:rsidRPr="005A3295">
        <w:rPr>
          <w:sz w:val="24"/>
        </w:rPr>
        <w:t>Sadu stříkací pistole s kompresorem – tedy airbrush – většina dětí neznala. Zde bylo vyžadováno zvláštní dodržování bezpečnosti vzhledem k práci s ředidlem a</w:t>
      </w:r>
      <w:r w:rsidR="003C18BE">
        <w:rPr>
          <w:sz w:val="24"/>
        </w:rPr>
        <w:t> </w:t>
      </w:r>
      <w:r w:rsidRPr="005A3295">
        <w:rPr>
          <w:sz w:val="24"/>
        </w:rPr>
        <w:t>barvami. Děti musely být vybaveny ochrannými brýlemi a nejlépe i rukavicemi a</w:t>
      </w:r>
      <w:r w:rsidR="003C18BE">
        <w:rPr>
          <w:sz w:val="24"/>
        </w:rPr>
        <w:t> </w:t>
      </w:r>
      <w:r w:rsidRPr="005A3295">
        <w:rPr>
          <w:sz w:val="24"/>
        </w:rPr>
        <w:t>pracovním oděvem.</w:t>
      </w:r>
      <w:r w:rsidR="005A3295" w:rsidRPr="005A3295">
        <w:rPr>
          <w:sz w:val="24"/>
        </w:rPr>
        <w:t xml:space="preserve"> </w:t>
      </w:r>
    </w:p>
    <w:p w14:paraId="1C3CE647" w14:textId="027DF802" w:rsidR="005A3295" w:rsidRDefault="005A3295" w:rsidP="003C18BE">
      <w:pPr>
        <w:ind w:firstLine="709"/>
        <w:rPr>
          <w:sz w:val="24"/>
        </w:rPr>
      </w:pPr>
      <w:r w:rsidRPr="005A3295">
        <w:rPr>
          <w:sz w:val="24"/>
        </w:rPr>
        <w:t>Nejpřísnější pravidla pak byla při práci s laserovým plot</w:t>
      </w:r>
      <w:r w:rsidR="003C18BE">
        <w:rPr>
          <w:sz w:val="24"/>
        </w:rPr>
        <w:t>te</w:t>
      </w:r>
      <w:r w:rsidRPr="005A3295">
        <w:rPr>
          <w:sz w:val="24"/>
        </w:rPr>
        <w:t>rem. Žáci vytvářeli v</w:t>
      </w:r>
      <w:r w:rsidR="003C18BE">
        <w:rPr>
          <w:sz w:val="24"/>
        </w:rPr>
        <w:t> </w:t>
      </w:r>
      <w:r w:rsidRPr="005A3295">
        <w:rPr>
          <w:sz w:val="24"/>
        </w:rPr>
        <w:t xml:space="preserve">programu </w:t>
      </w:r>
      <w:proofErr w:type="spellStart"/>
      <w:r w:rsidRPr="005A3295">
        <w:rPr>
          <w:sz w:val="24"/>
        </w:rPr>
        <w:t>In</w:t>
      </w:r>
      <w:r w:rsidR="00E362EC">
        <w:rPr>
          <w:sz w:val="24"/>
        </w:rPr>
        <w:t>k</w:t>
      </w:r>
      <w:r w:rsidRPr="005A3295">
        <w:rPr>
          <w:sz w:val="24"/>
        </w:rPr>
        <w:t>scape</w:t>
      </w:r>
      <w:proofErr w:type="spellEnd"/>
      <w:r w:rsidRPr="005A3295">
        <w:rPr>
          <w:sz w:val="24"/>
        </w:rPr>
        <w:t xml:space="preserve"> obrázky určené k využití na plot</w:t>
      </w:r>
      <w:r w:rsidR="003C18BE">
        <w:rPr>
          <w:sz w:val="24"/>
        </w:rPr>
        <w:t>te</w:t>
      </w:r>
      <w:r w:rsidRPr="005A3295">
        <w:rPr>
          <w:sz w:val="24"/>
        </w:rPr>
        <w:t>ru a pomocí aplikace K40 Whisperer je připravovali ke gravírování. U plot</w:t>
      </w:r>
      <w:r w:rsidR="003C18BE">
        <w:rPr>
          <w:sz w:val="24"/>
        </w:rPr>
        <w:t>te</w:t>
      </w:r>
      <w:r w:rsidRPr="005A3295">
        <w:rPr>
          <w:sz w:val="24"/>
        </w:rPr>
        <w:t>ru se pak střídali vždy po jednom za dozoru vedoucího učitele</w:t>
      </w:r>
      <w:r w:rsidR="003C18BE">
        <w:rPr>
          <w:sz w:val="24"/>
        </w:rPr>
        <w:t>, a to</w:t>
      </w:r>
      <w:r w:rsidRPr="005A3295">
        <w:rPr>
          <w:sz w:val="24"/>
        </w:rPr>
        <w:t xml:space="preserve"> </w:t>
      </w:r>
      <w:r w:rsidR="003C18BE">
        <w:rPr>
          <w:sz w:val="24"/>
        </w:rPr>
        <w:t>v</w:t>
      </w:r>
      <w:r w:rsidRPr="005A3295">
        <w:rPr>
          <w:sz w:val="24"/>
        </w:rPr>
        <w:t>ždy se speciálními brýlemi</w:t>
      </w:r>
      <w:r w:rsidR="00EE2A66" w:rsidRPr="005A3295">
        <w:rPr>
          <w:sz w:val="24"/>
        </w:rPr>
        <w:t xml:space="preserve"> </w:t>
      </w:r>
      <w:r w:rsidRPr="005A3295">
        <w:rPr>
          <w:sz w:val="24"/>
        </w:rPr>
        <w:t>a dodržování přísné bezpečnosti.</w:t>
      </w:r>
    </w:p>
    <w:p w14:paraId="34B841C9" w14:textId="5B0F4614" w:rsidR="00EE2A66" w:rsidRDefault="005A3295" w:rsidP="003C18BE">
      <w:pPr>
        <w:ind w:firstLine="709"/>
        <w:rPr>
          <w:sz w:val="24"/>
        </w:rPr>
      </w:pPr>
      <w:r>
        <w:rPr>
          <w:sz w:val="24"/>
        </w:rPr>
        <w:t xml:space="preserve">Žáci byli vedeni jednak k samostatnému rozhodování a používání vlastních nápadů </w:t>
      </w:r>
      <w:r w:rsidR="00F056E2">
        <w:rPr>
          <w:sz w:val="24"/>
        </w:rPr>
        <w:t>a fantazie – sami si tvořili podle fotek a plánů modely</w:t>
      </w:r>
      <w:r>
        <w:rPr>
          <w:sz w:val="24"/>
        </w:rPr>
        <w:t>, ale i ke spolupráci v</w:t>
      </w:r>
      <w:r w:rsidR="003C18BE">
        <w:rPr>
          <w:sz w:val="24"/>
        </w:rPr>
        <w:t> </w:t>
      </w:r>
      <w:r>
        <w:rPr>
          <w:sz w:val="24"/>
        </w:rPr>
        <w:t>rámci kolektivu</w:t>
      </w:r>
      <w:r w:rsidR="00F056E2">
        <w:rPr>
          <w:sz w:val="24"/>
        </w:rPr>
        <w:t xml:space="preserve">, kdy na spoustě nejasností a nepřesností v jednotlivých objektech modelu museli spolupracovat. </w:t>
      </w:r>
    </w:p>
    <w:p w14:paraId="43E5254B" w14:textId="29D5EE3A" w:rsidR="00F056E2" w:rsidRPr="005A3295" w:rsidRDefault="00F056E2" w:rsidP="003C18BE">
      <w:pPr>
        <w:ind w:firstLine="709"/>
        <w:rPr>
          <w:sz w:val="24"/>
        </w:rPr>
      </w:pPr>
      <w:r>
        <w:rPr>
          <w:sz w:val="24"/>
        </w:rPr>
        <w:t>Kromě vedení a správné</w:t>
      </w:r>
      <w:r w:rsidR="003C18BE">
        <w:rPr>
          <w:sz w:val="24"/>
        </w:rPr>
        <w:t>ho</w:t>
      </w:r>
      <w:r>
        <w:rPr>
          <w:sz w:val="24"/>
        </w:rPr>
        <w:t xml:space="preserve"> nasměrování dětí byla práce pedagogů především organizační a administrativní.</w:t>
      </w:r>
    </w:p>
    <w:p w14:paraId="427EBDE0" w14:textId="77777777" w:rsidR="00E87EE1" w:rsidRPr="00EE2A66" w:rsidRDefault="00E87EE1" w:rsidP="00EE2A66"/>
    <w:p w14:paraId="13470143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26081460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1F0260B9" w14:textId="10EA199E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6D8534B3" w14:textId="3C955B7E" w:rsidR="00AC37FB" w:rsidRDefault="00AC37FB" w:rsidP="00AC37FB">
      <w:pPr>
        <w:pStyle w:val="Nadpis1"/>
      </w:pPr>
      <w:bookmarkStart w:id="17" w:name="_Toc117958311"/>
      <w:r w:rsidRPr="00AC37FB">
        <w:lastRenderedPageBreak/>
        <w:t>Postup práce</w:t>
      </w:r>
      <w:bookmarkEnd w:id="17"/>
    </w:p>
    <w:p w14:paraId="09595A4D" w14:textId="5045D512" w:rsidR="00AC37FB" w:rsidRPr="00F457C8" w:rsidRDefault="00F457C8" w:rsidP="00AC37FB">
      <w:pPr>
        <w:rPr>
          <w:b/>
          <w:color w:val="002060"/>
        </w:rPr>
      </w:pPr>
      <w:r w:rsidRPr="00F457C8">
        <w:rPr>
          <w:b/>
          <w:color w:val="002060"/>
        </w:rPr>
        <w:t>Základní deska</w:t>
      </w:r>
    </w:p>
    <w:p w14:paraId="277F5E1E" w14:textId="677E0621" w:rsidR="00B80D3F" w:rsidRPr="00932409" w:rsidRDefault="00F457C8" w:rsidP="003C18BE">
      <w:r>
        <w:t>Po konečném rozhodnutí pro nejpředpokládanější variantu budoucího areálu zvětšili žáci plán na rozměry odpovídající budoucímu modelu. Vzhledem k jeho velikosti bylo nutné tisk rozdělit na více částí</w:t>
      </w:r>
      <w:r w:rsidR="003C18BE">
        <w:t>,</w:t>
      </w:r>
      <w:r>
        <w:t xml:space="preserve"> </w:t>
      </w:r>
      <w:r w:rsidR="003C18BE">
        <w:t>t</w:t>
      </w:r>
      <w:r>
        <w:t>y pak sestavit a slepit.</w:t>
      </w:r>
      <w:r w:rsidR="00932409">
        <w:t xml:space="preserve"> </w:t>
      </w:r>
      <w:r w:rsidR="00B80D3F" w:rsidRPr="00932409">
        <w:t>Jako podkladovou část jsme použili pětivrstvo</w:t>
      </w:r>
      <w:r w:rsidR="00932409">
        <w:t>u překližku.</w:t>
      </w:r>
    </w:p>
    <w:p w14:paraId="220BEDD4" w14:textId="36633004" w:rsidR="00F457C8" w:rsidRDefault="00F457C8" w:rsidP="00AC37FB"/>
    <w:p w14:paraId="6871649D" w14:textId="318AA9D3" w:rsidR="00F457C8" w:rsidRPr="00AC37FB" w:rsidRDefault="00F457C8" w:rsidP="00AC37FB">
      <w:r>
        <w:rPr>
          <w:noProof/>
          <w:lang w:eastAsia="cs-CZ"/>
        </w:rPr>
        <w:drawing>
          <wp:anchor distT="0" distB="0" distL="114300" distR="114300" simplePos="0" relativeHeight="251696128" behindDoc="0" locked="0" layoutInCell="1" allowOverlap="1" wp14:anchorId="56041DC5" wp14:editId="2FA1C2BE">
            <wp:simplePos x="0" y="0"/>
            <wp:positionH relativeFrom="column">
              <wp:posOffset>866775</wp:posOffset>
            </wp:positionH>
            <wp:positionV relativeFrom="paragraph">
              <wp:posOffset>76200</wp:posOffset>
            </wp:positionV>
            <wp:extent cx="3916680" cy="2929255"/>
            <wp:effectExtent l="0" t="0" r="7620" b="4445"/>
            <wp:wrapSquare wrapText="bothSides"/>
            <wp:docPr id="15" name="Obrázek 15" descr="Z:\ict\Projekt DigiMe\IMG_20220429_09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ict\Projekt DigiMe\IMG_20220429_09491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292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439A29" w14:textId="77777777" w:rsidR="00AC37FB" w:rsidRDefault="00AC37FB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39455560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33E9183F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1053F099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7F41CA89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1A03E960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231CC83E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223AA720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00D8A59A" w14:textId="77777777" w:rsidR="00F457C8" w:rsidRDefault="00F457C8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1255A398" w14:textId="4DA9692D" w:rsidR="00F457C8" w:rsidRPr="00932409" w:rsidRDefault="00F457C8" w:rsidP="003C18BE">
      <w:pPr>
        <w:ind w:firstLine="709"/>
      </w:pPr>
      <w:r w:rsidRPr="00F457C8">
        <w:t>Plán se přitisknul na několik překližkových desek a následovala práce s</w:t>
      </w:r>
      <w:r w:rsidR="00932409" w:rsidRPr="00932409">
        <w:t xml:space="preserve"> pomocí přím</w:t>
      </w:r>
      <w:r w:rsidR="00932409">
        <w:t>očaré pily zakoupené z projektu</w:t>
      </w:r>
      <w:r w:rsidRPr="00F457C8">
        <w:t xml:space="preserve">, smirkovým papírem a </w:t>
      </w:r>
      <w:r>
        <w:rPr>
          <w:rFonts w:eastAsia="Times New Roman"/>
          <w:lang w:eastAsia="cs-CZ"/>
        </w:rPr>
        <w:t xml:space="preserve">sestavením budoucí podložky. Hotová deska se s využitím </w:t>
      </w:r>
      <w:r w:rsidR="00E362EC">
        <w:rPr>
          <w:rFonts w:eastAsia="Times New Roman"/>
          <w:lang w:eastAsia="cs-CZ"/>
        </w:rPr>
        <w:t>air</w:t>
      </w:r>
      <w:r>
        <w:rPr>
          <w:rFonts w:eastAsia="Times New Roman"/>
          <w:lang w:eastAsia="cs-CZ"/>
        </w:rPr>
        <w:t>brush s</w:t>
      </w:r>
      <w:r w:rsidR="00932409">
        <w:rPr>
          <w:rFonts w:eastAsia="Times New Roman"/>
          <w:lang w:eastAsia="cs-CZ"/>
        </w:rPr>
        <w:t>ady nabarvila do konečné podoby na světle zelenou a</w:t>
      </w:r>
      <w:r w:rsidR="003C18BE">
        <w:rPr>
          <w:rFonts w:eastAsia="Times New Roman"/>
          <w:lang w:eastAsia="cs-CZ"/>
        </w:rPr>
        <w:t> </w:t>
      </w:r>
      <w:r w:rsidR="00932409">
        <w:rPr>
          <w:rFonts w:eastAsia="Times New Roman"/>
          <w:lang w:eastAsia="cs-CZ"/>
        </w:rPr>
        <w:t>trávníky fotbalových hřišť na tmavě zelenou.</w:t>
      </w:r>
    </w:p>
    <w:p w14:paraId="528F173C" w14:textId="0418DF91" w:rsidR="00E87EE1" w:rsidRDefault="00F457C8" w:rsidP="00B65BB4">
      <w:pPr>
        <w:pStyle w:val="Bezmezer"/>
        <w:spacing w:line="480" w:lineRule="auto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97152" behindDoc="0" locked="0" layoutInCell="1" allowOverlap="1" wp14:anchorId="781D10FE" wp14:editId="494573D9">
            <wp:simplePos x="0" y="0"/>
            <wp:positionH relativeFrom="column">
              <wp:posOffset>1194435</wp:posOffset>
            </wp:positionH>
            <wp:positionV relativeFrom="paragraph">
              <wp:posOffset>18415</wp:posOffset>
            </wp:positionV>
            <wp:extent cx="3507105" cy="2623185"/>
            <wp:effectExtent l="0" t="0" r="0" b="5715"/>
            <wp:wrapSquare wrapText="bothSides"/>
            <wp:docPr id="16" name="Obrázek 16" descr="Z:\ict\Projekt DigiMe\IMG_20220429_09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ict\Projekt DigiMe\IMG_20220429_09594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7105" cy="262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B2CA4" w14:textId="6B40A00D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4E6C733B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318D8E9A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1EA48091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27E4ED41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146EA165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00DCC9EC" w14:textId="77777777" w:rsidR="00723A3A" w:rsidRDefault="00723A3A" w:rsidP="00F457C8">
      <w:pPr>
        <w:rPr>
          <w:b/>
          <w:color w:val="002060"/>
        </w:rPr>
      </w:pPr>
    </w:p>
    <w:p w14:paraId="6BB8CA9D" w14:textId="245D0EDF" w:rsidR="00F457C8" w:rsidRDefault="00AC1BBB" w:rsidP="00F457C8">
      <w:pPr>
        <w:rPr>
          <w:b/>
          <w:color w:val="002060"/>
        </w:rPr>
      </w:pPr>
      <w:r>
        <w:rPr>
          <w:b/>
          <w:color w:val="002060"/>
        </w:rPr>
        <w:lastRenderedPageBreak/>
        <w:t>Cesty, parkoviště</w:t>
      </w:r>
    </w:p>
    <w:p w14:paraId="78865C56" w14:textId="06C81D94" w:rsidR="00454CE7" w:rsidRPr="00932409" w:rsidRDefault="00932409" w:rsidP="003C18BE">
      <w:r>
        <w:rPr>
          <w:noProof/>
          <w:lang w:eastAsia="cs-CZ"/>
        </w:rPr>
        <w:drawing>
          <wp:anchor distT="0" distB="0" distL="114300" distR="114300" simplePos="0" relativeHeight="251699200" behindDoc="0" locked="0" layoutInCell="1" allowOverlap="1" wp14:anchorId="754DE116" wp14:editId="0A88B9BC">
            <wp:simplePos x="0" y="0"/>
            <wp:positionH relativeFrom="column">
              <wp:posOffset>-58420</wp:posOffset>
            </wp:positionH>
            <wp:positionV relativeFrom="paragraph">
              <wp:posOffset>875030</wp:posOffset>
            </wp:positionV>
            <wp:extent cx="5756910" cy="2782570"/>
            <wp:effectExtent l="0" t="0" r="0" b="0"/>
            <wp:wrapSquare wrapText="bothSides"/>
            <wp:docPr id="24" name="Obrázek 24" descr="Z:\ict\Projekt DigiMe\0 - cesty\Ces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ict\Projekt DigiMe\0 - cesty\Cesty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1BBB" w:rsidRPr="00AC1BBB">
        <w:t>Mezi nejnáročnější</w:t>
      </w:r>
      <w:r w:rsidR="00AC1BBB">
        <w:t xml:space="preserve"> patřilo sestavení cest a parkovacích ploch. </w:t>
      </w:r>
      <w:r w:rsidR="00B80D3F" w:rsidRPr="00932409">
        <w:t xml:space="preserve">Všechny silnice, cesty a vodní povrchy byly vymodelovány v programu </w:t>
      </w:r>
      <w:proofErr w:type="spellStart"/>
      <w:r w:rsidR="00B80D3F" w:rsidRPr="00932409">
        <w:t>Blender</w:t>
      </w:r>
      <w:proofErr w:type="spellEnd"/>
      <w:r w:rsidR="003C18BE">
        <w:t xml:space="preserve">. </w:t>
      </w:r>
      <w:r w:rsidR="00454CE7" w:rsidRPr="00932409">
        <w:t xml:space="preserve">Tenisové kurty s běžeckým okruhem </w:t>
      </w:r>
      <w:r w:rsidR="00454CE7">
        <w:t xml:space="preserve">pak </w:t>
      </w:r>
      <w:r w:rsidR="00454CE7" w:rsidRPr="00932409">
        <w:t>byly vymodelovány v programu Tinkercad</w:t>
      </w:r>
      <w:r w:rsidR="003C18BE">
        <w:t>.</w:t>
      </w:r>
    </w:p>
    <w:p w14:paraId="6B37139D" w14:textId="77777777" w:rsidR="00FB18B5" w:rsidRDefault="00FB18B5" w:rsidP="00F457C8"/>
    <w:p w14:paraId="7F98E561" w14:textId="6F6EB852" w:rsidR="00AC1BBB" w:rsidRPr="00454CE7" w:rsidRDefault="00AC1BBB" w:rsidP="003C18BE">
      <w:pPr>
        <w:ind w:firstLine="709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t>Vzhledem k jejich velikosti bylo nutné celek rozdělit na menší úseky, které se pak na 3D tiskárně tvořily po částech</w:t>
      </w:r>
      <w:r w:rsidR="00454CE7">
        <w:t>. Pro tisk jsme ve všech případech využili filamenty typu PLA.</w:t>
      </w:r>
    </w:p>
    <w:p w14:paraId="79BEFD67" w14:textId="2B9B72F1" w:rsidR="00AC1BBB" w:rsidRPr="00AC1BBB" w:rsidRDefault="00B203D1" w:rsidP="00F457C8">
      <w:r>
        <w:rPr>
          <w:noProof/>
          <w:lang w:eastAsia="cs-CZ"/>
        </w:rPr>
        <w:drawing>
          <wp:anchor distT="0" distB="0" distL="114300" distR="114300" simplePos="0" relativeHeight="251705344" behindDoc="0" locked="0" layoutInCell="1" allowOverlap="1" wp14:anchorId="0E7BA823" wp14:editId="36A83911">
            <wp:simplePos x="0" y="0"/>
            <wp:positionH relativeFrom="column">
              <wp:posOffset>85725</wp:posOffset>
            </wp:positionH>
            <wp:positionV relativeFrom="paragraph">
              <wp:posOffset>9525</wp:posOffset>
            </wp:positionV>
            <wp:extent cx="5185410" cy="3883025"/>
            <wp:effectExtent l="0" t="0" r="0" b="3175"/>
            <wp:wrapSquare wrapText="bothSides"/>
            <wp:docPr id="50" name="Obrázek 50" descr="Z:\ict\Projekt DigiMe\240522\IMG_20220524_10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ict\Projekt DigiMe\240522\IMG_20220524_10093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410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849DBD" w14:textId="77777777" w:rsidR="00E87EE1" w:rsidRDefault="00E87EE1" w:rsidP="00B65BB4">
      <w:pPr>
        <w:pStyle w:val="Bezmezer"/>
        <w:spacing w:line="480" w:lineRule="auto"/>
        <w:rPr>
          <w:rFonts w:eastAsia="Times New Roman"/>
          <w:lang w:eastAsia="cs-CZ"/>
        </w:rPr>
      </w:pPr>
    </w:p>
    <w:p w14:paraId="202965C7" w14:textId="77777777" w:rsidR="00AE66DD" w:rsidRDefault="00AE66DD" w:rsidP="007861FC">
      <w:pPr>
        <w:pStyle w:val="Bezmezer"/>
        <w:rPr>
          <w:rFonts w:eastAsia="Times New Roman"/>
          <w:lang w:eastAsia="cs-CZ"/>
        </w:rPr>
      </w:pPr>
    </w:p>
    <w:p w14:paraId="6F324B4C" w14:textId="77777777" w:rsidR="00AE66DD" w:rsidRDefault="00AE66DD" w:rsidP="007861FC">
      <w:pPr>
        <w:pStyle w:val="Bezmezer"/>
        <w:rPr>
          <w:rFonts w:eastAsia="Times New Roman"/>
          <w:lang w:eastAsia="cs-CZ"/>
        </w:rPr>
      </w:pPr>
    </w:p>
    <w:p w14:paraId="3138783B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5E694BF8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08944F73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3CB8A6E6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12E7A145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5B229421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58999B71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17ED15A5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7D641B60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047B3A2C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06736D0D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152B2EA4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34A915C8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55B56914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2B8D12C9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3573F383" w14:textId="3C5E2699" w:rsidR="00F457C8" w:rsidRPr="00FB18B5" w:rsidRDefault="00FB18B5" w:rsidP="00FB18B5">
      <w:pPr>
        <w:rPr>
          <w:b/>
          <w:color w:val="002060"/>
        </w:rPr>
      </w:pPr>
      <w:r w:rsidRPr="00FB18B5">
        <w:rPr>
          <w:b/>
          <w:color w:val="002060"/>
        </w:rPr>
        <w:lastRenderedPageBreak/>
        <w:t>Zimní stadion</w:t>
      </w:r>
    </w:p>
    <w:p w14:paraId="6C662D67" w14:textId="1C33228E" w:rsidR="00FB18B5" w:rsidRDefault="00FB18B5" w:rsidP="003C18BE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Vzhledem k velkému počtu detailů patřila hala současného zimního stadionu k dalším náročným částem projektu.</w:t>
      </w:r>
    </w:p>
    <w:p w14:paraId="3C51C966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5437E312" w14:textId="25CFE6BB" w:rsidR="00F457C8" w:rsidRDefault="00907279" w:rsidP="003C18BE">
      <w:pPr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00224" behindDoc="0" locked="0" layoutInCell="1" allowOverlap="1" wp14:anchorId="2B633C68" wp14:editId="5876186A">
            <wp:simplePos x="0" y="0"/>
            <wp:positionH relativeFrom="column">
              <wp:posOffset>-470535</wp:posOffset>
            </wp:positionH>
            <wp:positionV relativeFrom="paragraph">
              <wp:posOffset>336550</wp:posOffset>
            </wp:positionV>
            <wp:extent cx="3743325" cy="2800350"/>
            <wp:effectExtent l="0" t="4762" r="4762" b="4763"/>
            <wp:wrapSquare wrapText="bothSides"/>
            <wp:docPr id="26" name="Obrázek 26" descr="Z:\ict\Projekt DigiMe\1 - zimní stadion\IMG_20220429_095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ict\Projekt DigiMe\1 - zimní stadion\IMG_20220429_09511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33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18B5">
        <w:rPr>
          <w:rFonts w:eastAsia="Times New Roman"/>
          <w:lang w:eastAsia="cs-CZ"/>
        </w:rPr>
        <w:t>Daniel zde musel využít prolínání několika typů základních tvarů</w:t>
      </w:r>
      <w:r w:rsidR="00853DF8">
        <w:rPr>
          <w:rFonts w:eastAsia="Times New Roman"/>
          <w:lang w:eastAsia="cs-CZ"/>
        </w:rPr>
        <w:t xml:space="preserve"> a n</w:t>
      </w:r>
      <w:r w:rsidR="00FB18B5">
        <w:rPr>
          <w:rFonts w:eastAsia="Times New Roman"/>
          <w:lang w:eastAsia="cs-CZ"/>
        </w:rPr>
        <w:t>ásledně pak odebrat z objektu dveře a okna.</w:t>
      </w:r>
    </w:p>
    <w:p w14:paraId="7F0F1A9A" w14:textId="489792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017C89D3" w14:textId="7F2E7BB3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21C00B24" w14:textId="2BFBF0BE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5F78335A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2156EFC8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1F3992FE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7EC8CAC0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78171597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28A44D00" w14:textId="1305A479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422AB851" w14:textId="7F8F7DCF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7BEDC18E" w14:textId="5A83800F" w:rsidR="00F457C8" w:rsidRDefault="001C46A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01248" behindDoc="0" locked="0" layoutInCell="1" allowOverlap="1" wp14:anchorId="02FD1C61" wp14:editId="01D4B1F2">
            <wp:simplePos x="0" y="0"/>
            <wp:positionH relativeFrom="column">
              <wp:posOffset>-1960880</wp:posOffset>
            </wp:positionH>
            <wp:positionV relativeFrom="paragraph">
              <wp:posOffset>344805</wp:posOffset>
            </wp:positionV>
            <wp:extent cx="5285740" cy="2679065"/>
            <wp:effectExtent l="0" t="0" r="0" b="6985"/>
            <wp:wrapSquare wrapText="bothSides"/>
            <wp:docPr id="27" name="Obrázek 27" descr="Z:\ict\Projekt DigiMe\1 - zimní stadion\Zimní stad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ict\Projekt DigiMe\1 - zimní stadion\Zimní stadion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76563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61696A18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2418008C" w14:textId="797CCF1D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47D9CEEE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09E452A9" w14:textId="042733C3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1743DAD7" w14:textId="6EF97ACE" w:rsidR="00F457C8" w:rsidRDefault="001C46A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806720" behindDoc="0" locked="0" layoutInCell="1" allowOverlap="1" wp14:anchorId="1EABCF20" wp14:editId="73E92F2A">
            <wp:simplePos x="0" y="0"/>
            <wp:positionH relativeFrom="column">
              <wp:posOffset>-222885</wp:posOffset>
            </wp:positionH>
            <wp:positionV relativeFrom="paragraph">
              <wp:posOffset>414020</wp:posOffset>
            </wp:positionV>
            <wp:extent cx="4900295" cy="2597785"/>
            <wp:effectExtent l="0" t="0" r="0" b="0"/>
            <wp:wrapSquare wrapText="bothSides"/>
            <wp:docPr id="324" name="Obrázek 324" descr="C:\Users\pn\Dropbox\projekt\sourěž\IMG_20220526_11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n\Dropbox\projekt\sourěž\IMG_20220526_1131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15" b="7936"/>
                    <a:stretch/>
                  </pic:blipFill>
                  <pic:spPr bwMode="auto">
                    <a:xfrm>
                      <a:off x="0" y="0"/>
                      <a:ext cx="4900295" cy="259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F1B7C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273E326C" w14:textId="19E0C3BA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4CAB71D5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683ADA02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34CA7291" w14:textId="77777777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6C545DBB" w14:textId="77777777" w:rsidR="00907279" w:rsidRDefault="00907279" w:rsidP="007861FC">
      <w:pPr>
        <w:pStyle w:val="Bezmezer"/>
        <w:rPr>
          <w:rFonts w:eastAsia="Times New Roman"/>
          <w:lang w:eastAsia="cs-CZ"/>
        </w:rPr>
      </w:pPr>
    </w:p>
    <w:p w14:paraId="7B9CB7E8" w14:textId="33B24D64" w:rsidR="00907279" w:rsidRDefault="00907279" w:rsidP="007861FC">
      <w:pPr>
        <w:pStyle w:val="Bezmezer"/>
        <w:rPr>
          <w:rFonts w:eastAsia="Times New Roman"/>
          <w:lang w:eastAsia="cs-CZ"/>
        </w:rPr>
      </w:pPr>
    </w:p>
    <w:p w14:paraId="46482B8D" w14:textId="7C6A8F38" w:rsidR="00907279" w:rsidRDefault="00907279" w:rsidP="007861FC">
      <w:pPr>
        <w:pStyle w:val="Bezmezer"/>
        <w:rPr>
          <w:rFonts w:eastAsia="Times New Roman"/>
          <w:lang w:eastAsia="cs-CZ"/>
        </w:rPr>
      </w:pPr>
    </w:p>
    <w:p w14:paraId="695E1C39" w14:textId="77777777" w:rsidR="001C46A7" w:rsidRDefault="001C46A7" w:rsidP="00380F8B">
      <w:pPr>
        <w:rPr>
          <w:b/>
          <w:color w:val="002060"/>
        </w:rPr>
      </w:pPr>
    </w:p>
    <w:p w14:paraId="5A6DA9F2" w14:textId="77777777" w:rsidR="001C46A7" w:rsidRDefault="001C46A7" w:rsidP="00380F8B">
      <w:pPr>
        <w:rPr>
          <w:b/>
          <w:color w:val="002060"/>
        </w:rPr>
      </w:pPr>
    </w:p>
    <w:p w14:paraId="3C1D90B1" w14:textId="77777777" w:rsidR="001C46A7" w:rsidRDefault="001C46A7" w:rsidP="00380F8B">
      <w:pPr>
        <w:rPr>
          <w:b/>
          <w:color w:val="002060"/>
        </w:rPr>
      </w:pPr>
    </w:p>
    <w:p w14:paraId="53C34189" w14:textId="77777777" w:rsidR="001C46A7" w:rsidRDefault="001C46A7" w:rsidP="00380F8B">
      <w:pPr>
        <w:rPr>
          <w:b/>
          <w:color w:val="002060"/>
        </w:rPr>
      </w:pPr>
    </w:p>
    <w:p w14:paraId="04C3F699" w14:textId="4BB4F553" w:rsidR="00907279" w:rsidRPr="00380F8B" w:rsidRDefault="00380F8B" w:rsidP="00380F8B">
      <w:pPr>
        <w:rPr>
          <w:b/>
          <w:color w:val="002060"/>
        </w:rPr>
      </w:pPr>
      <w:r w:rsidRPr="00380F8B">
        <w:rPr>
          <w:b/>
          <w:color w:val="002060"/>
        </w:rPr>
        <w:lastRenderedPageBreak/>
        <w:t>Koupaliště Červenka</w:t>
      </w:r>
    </w:p>
    <w:p w14:paraId="4D5B2755" w14:textId="61E9875D" w:rsidR="00907279" w:rsidRDefault="00380F8B" w:rsidP="00853DF8">
      <w:pPr>
        <w:rPr>
          <w:rFonts w:eastAsia="Times New Roman"/>
          <w:noProof/>
          <w:lang w:eastAsia="cs-CZ"/>
        </w:rPr>
      </w:pPr>
      <w:r>
        <w:rPr>
          <w:rFonts w:eastAsia="Times New Roman"/>
          <w:noProof/>
          <w:lang w:eastAsia="cs-CZ"/>
        </w:rPr>
        <w:t>Areál koupaliště se skládá z více budov a objektů</w:t>
      </w:r>
      <w:r w:rsidR="00853DF8">
        <w:rPr>
          <w:rFonts w:eastAsia="Times New Roman"/>
          <w:noProof/>
          <w:lang w:eastAsia="cs-CZ"/>
        </w:rPr>
        <w:t>,</w:t>
      </w:r>
      <w:r>
        <w:rPr>
          <w:rFonts w:eastAsia="Times New Roman"/>
          <w:noProof/>
          <w:lang w:eastAsia="cs-CZ"/>
        </w:rPr>
        <w:t xml:space="preserve"> jako jsou vstupní budovy, převlékárny nebo záchodky</w:t>
      </w:r>
      <w:r w:rsidR="00853DF8">
        <w:rPr>
          <w:rFonts w:eastAsia="Times New Roman"/>
          <w:noProof/>
          <w:lang w:eastAsia="cs-CZ"/>
        </w:rPr>
        <w:t>, p</w:t>
      </w:r>
      <w:r>
        <w:rPr>
          <w:rFonts w:eastAsia="Times New Roman"/>
          <w:noProof/>
          <w:lang w:eastAsia="cs-CZ"/>
        </w:rPr>
        <w:t>atří sem i menší slunečníky nebo třeba lavičky. Asi nejobtížnější  vůbec byl tobogán.</w:t>
      </w:r>
    </w:p>
    <w:p w14:paraId="29434245" w14:textId="77777777" w:rsidR="00B203D1" w:rsidRDefault="00B203D1" w:rsidP="007861FC">
      <w:pPr>
        <w:pStyle w:val="Bezmezer"/>
        <w:rPr>
          <w:rFonts w:eastAsia="Times New Roman"/>
          <w:noProof/>
          <w:lang w:eastAsia="cs-CZ"/>
        </w:rPr>
      </w:pPr>
    </w:p>
    <w:p w14:paraId="0DCF35D7" w14:textId="6840BC95" w:rsidR="00380F8B" w:rsidRPr="001D072C" w:rsidRDefault="00B203D1" w:rsidP="007861FC">
      <w:pPr>
        <w:pStyle w:val="Bezmezer"/>
        <w:rPr>
          <w:rFonts w:eastAsia="Times New Roman"/>
          <w:b/>
          <w:noProof/>
          <w:lang w:eastAsia="cs-CZ"/>
        </w:rPr>
      </w:pPr>
      <w:r w:rsidRPr="001D072C">
        <w:rPr>
          <w:rFonts w:eastAsia="Times New Roman"/>
          <w:b/>
          <w:noProof/>
          <w:lang w:eastAsia="cs-CZ"/>
        </w:rPr>
        <w:t>Vstupní budova</w:t>
      </w:r>
    </w:p>
    <w:p w14:paraId="569D4A3E" w14:textId="168F8091" w:rsidR="00B203D1" w:rsidRDefault="001D072C" w:rsidP="007861FC">
      <w:pPr>
        <w:pStyle w:val="Bezmezer"/>
        <w:rPr>
          <w:rFonts w:eastAsia="Times New Roman"/>
          <w:noProof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03296" behindDoc="0" locked="0" layoutInCell="1" allowOverlap="1" wp14:anchorId="7F7E86CE" wp14:editId="3FE97F0F">
            <wp:simplePos x="0" y="0"/>
            <wp:positionH relativeFrom="column">
              <wp:posOffset>3175</wp:posOffset>
            </wp:positionH>
            <wp:positionV relativeFrom="paragraph">
              <wp:posOffset>53975</wp:posOffset>
            </wp:positionV>
            <wp:extent cx="3930015" cy="2496185"/>
            <wp:effectExtent l="0" t="0" r="0" b="0"/>
            <wp:wrapSquare wrapText="bothSides"/>
            <wp:docPr id="48" name="Obrázek 48" descr="Z:\ict\Projekt DigiMe\5 - budovy Červenky\Vstup červe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ict\Projekt DigiMe\5 - budovy Červenky\Vstup červenka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015" cy="249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7E6F85" w14:textId="2A5491C2" w:rsidR="00907279" w:rsidRDefault="00907279" w:rsidP="007861FC">
      <w:pPr>
        <w:pStyle w:val="Bezmezer"/>
        <w:rPr>
          <w:rFonts w:eastAsia="Times New Roman"/>
          <w:noProof/>
          <w:lang w:eastAsia="cs-CZ"/>
        </w:rPr>
      </w:pPr>
    </w:p>
    <w:p w14:paraId="5820D951" w14:textId="3294AEF7" w:rsidR="00907279" w:rsidRDefault="00907279" w:rsidP="007861FC">
      <w:pPr>
        <w:pStyle w:val="Bezmezer"/>
        <w:rPr>
          <w:rFonts w:eastAsia="Times New Roman"/>
          <w:noProof/>
          <w:lang w:eastAsia="cs-CZ"/>
        </w:rPr>
      </w:pPr>
    </w:p>
    <w:p w14:paraId="7F3DE358" w14:textId="21E87461" w:rsidR="00907279" w:rsidRDefault="00907279" w:rsidP="007861FC">
      <w:pPr>
        <w:pStyle w:val="Bezmezer"/>
        <w:rPr>
          <w:rFonts w:eastAsia="Times New Roman"/>
          <w:noProof/>
          <w:lang w:eastAsia="cs-CZ"/>
        </w:rPr>
      </w:pPr>
    </w:p>
    <w:p w14:paraId="0447AEE5" w14:textId="77777777" w:rsidR="00907279" w:rsidRDefault="00907279" w:rsidP="007861FC">
      <w:pPr>
        <w:pStyle w:val="Bezmezer"/>
        <w:rPr>
          <w:rFonts w:eastAsia="Times New Roman"/>
          <w:noProof/>
          <w:lang w:eastAsia="cs-CZ"/>
        </w:rPr>
      </w:pPr>
    </w:p>
    <w:p w14:paraId="3D00D0A2" w14:textId="25B60B19" w:rsidR="00907279" w:rsidRDefault="00907279" w:rsidP="007861FC">
      <w:pPr>
        <w:pStyle w:val="Bezmezer"/>
        <w:rPr>
          <w:rFonts w:eastAsia="Times New Roman"/>
          <w:noProof/>
          <w:lang w:eastAsia="cs-CZ"/>
        </w:rPr>
      </w:pPr>
    </w:p>
    <w:p w14:paraId="72619676" w14:textId="5DD9B49E" w:rsidR="00907279" w:rsidRDefault="00907279" w:rsidP="007861FC">
      <w:pPr>
        <w:pStyle w:val="Bezmezer"/>
        <w:rPr>
          <w:rFonts w:eastAsia="Times New Roman"/>
          <w:noProof/>
          <w:lang w:eastAsia="cs-CZ"/>
        </w:rPr>
      </w:pPr>
    </w:p>
    <w:p w14:paraId="0985BAB2" w14:textId="77777777" w:rsidR="00907279" w:rsidRDefault="00907279" w:rsidP="007861FC">
      <w:pPr>
        <w:pStyle w:val="Bezmezer"/>
        <w:rPr>
          <w:rFonts w:eastAsia="Times New Roman"/>
          <w:noProof/>
          <w:lang w:eastAsia="cs-CZ"/>
        </w:rPr>
      </w:pPr>
    </w:p>
    <w:p w14:paraId="6A57F343" w14:textId="77777777" w:rsidR="00907279" w:rsidRDefault="00907279" w:rsidP="007861FC">
      <w:pPr>
        <w:pStyle w:val="Bezmezer"/>
        <w:rPr>
          <w:rFonts w:eastAsia="Times New Roman"/>
          <w:noProof/>
          <w:lang w:eastAsia="cs-CZ"/>
        </w:rPr>
      </w:pPr>
    </w:p>
    <w:p w14:paraId="4B1C3ECF" w14:textId="77777777" w:rsidR="00907279" w:rsidRDefault="00907279" w:rsidP="007861FC">
      <w:pPr>
        <w:pStyle w:val="Bezmezer"/>
        <w:rPr>
          <w:rFonts w:eastAsia="Times New Roman"/>
          <w:noProof/>
          <w:lang w:eastAsia="cs-CZ"/>
        </w:rPr>
      </w:pPr>
    </w:p>
    <w:p w14:paraId="15A27381" w14:textId="77777777" w:rsidR="00907279" w:rsidRDefault="00907279" w:rsidP="007861FC">
      <w:pPr>
        <w:pStyle w:val="Bezmezer"/>
        <w:rPr>
          <w:rFonts w:eastAsia="Times New Roman"/>
          <w:noProof/>
          <w:lang w:eastAsia="cs-CZ"/>
        </w:rPr>
      </w:pPr>
    </w:p>
    <w:p w14:paraId="37149B8F" w14:textId="77777777" w:rsidR="00F457C8" w:rsidRDefault="00F457C8" w:rsidP="007861FC">
      <w:pPr>
        <w:pStyle w:val="Bezmezer"/>
        <w:rPr>
          <w:rFonts w:eastAsia="Times New Roman"/>
          <w:noProof/>
          <w:lang w:eastAsia="cs-CZ"/>
        </w:rPr>
      </w:pPr>
    </w:p>
    <w:p w14:paraId="24DD168D" w14:textId="47DDBA43" w:rsidR="00F457C8" w:rsidRDefault="00F457C8" w:rsidP="007861FC">
      <w:pPr>
        <w:pStyle w:val="Bezmezer"/>
        <w:rPr>
          <w:rFonts w:eastAsia="Times New Roman"/>
          <w:lang w:eastAsia="cs-CZ"/>
        </w:rPr>
      </w:pPr>
    </w:p>
    <w:p w14:paraId="2A682FF4" w14:textId="5B615945" w:rsidR="00B203D1" w:rsidRDefault="001D072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04320" behindDoc="0" locked="0" layoutInCell="1" allowOverlap="1" wp14:anchorId="1BF8285A" wp14:editId="40AA889A">
            <wp:simplePos x="0" y="0"/>
            <wp:positionH relativeFrom="column">
              <wp:posOffset>-1549400</wp:posOffset>
            </wp:positionH>
            <wp:positionV relativeFrom="paragraph">
              <wp:posOffset>80645</wp:posOffset>
            </wp:positionV>
            <wp:extent cx="3790315" cy="3708400"/>
            <wp:effectExtent l="2858" t="0" r="3492" b="3493"/>
            <wp:wrapSquare wrapText="bothSides"/>
            <wp:docPr id="49" name="Obrázek 49" descr="Z:\ict\Projekt DigiMe\5 - budovy Červenky\IMG_20220429_094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ict\Projekt DigiMe\5 - budovy Červenky\IMG_20220429_094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42" r="14471" b="13833"/>
                    <a:stretch/>
                  </pic:blipFill>
                  <pic:spPr bwMode="auto">
                    <a:xfrm rot="16200000">
                      <a:off x="0" y="0"/>
                      <a:ext cx="3790315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46A5F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1671AA56" w14:textId="742570B2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21A06768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21ABC32B" w14:textId="61A2B1F6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556B1FE9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25D5C085" w14:textId="696008D1" w:rsidR="00B203D1" w:rsidRDefault="00B203D1" w:rsidP="00853DF8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Barevné úpravy v podání Adama</w:t>
      </w:r>
    </w:p>
    <w:p w14:paraId="144773B4" w14:textId="51200FC0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142E7B83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56451021" w14:textId="0CFD0C0E" w:rsidR="00B203D1" w:rsidRDefault="001D072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06368" behindDoc="0" locked="0" layoutInCell="1" allowOverlap="1" wp14:anchorId="5DC5E4C8" wp14:editId="62C43825">
            <wp:simplePos x="0" y="0"/>
            <wp:positionH relativeFrom="column">
              <wp:posOffset>-89535</wp:posOffset>
            </wp:positionH>
            <wp:positionV relativeFrom="paragraph">
              <wp:posOffset>800735</wp:posOffset>
            </wp:positionV>
            <wp:extent cx="4027170" cy="3015615"/>
            <wp:effectExtent l="0" t="0" r="0" b="0"/>
            <wp:wrapSquare wrapText="bothSides"/>
            <wp:docPr id="51" name="Obrázek 51" descr="Z:\ict\Projekt DigiMe\5 - budovy Červenky\IMG_20220524_10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ict\Projekt DigiMe\5 - budovy Červenky\IMG_20220524_10103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170" cy="301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889D07" w14:textId="717412AB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3DFCE39E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29B50894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2116E9FD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071B48AF" w14:textId="77FC51FB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3CC016C6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6EA21458" w14:textId="77777777" w:rsidR="00F62047" w:rsidRDefault="00F62047" w:rsidP="001D072C">
      <w:pPr>
        <w:pStyle w:val="Bezmezer"/>
        <w:rPr>
          <w:rFonts w:eastAsia="Times New Roman"/>
          <w:b/>
          <w:noProof/>
          <w:lang w:eastAsia="cs-CZ"/>
        </w:rPr>
      </w:pPr>
    </w:p>
    <w:p w14:paraId="5AF365A2" w14:textId="77777777" w:rsidR="00F62047" w:rsidRDefault="00F62047" w:rsidP="001D072C">
      <w:pPr>
        <w:pStyle w:val="Bezmezer"/>
        <w:rPr>
          <w:rFonts w:eastAsia="Times New Roman"/>
          <w:b/>
          <w:noProof/>
          <w:lang w:eastAsia="cs-CZ"/>
        </w:rPr>
      </w:pPr>
    </w:p>
    <w:p w14:paraId="468EE6D2" w14:textId="77777777" w:rsidR="00F62047" w:rsidRDefault="00F62047" w:rsidP="001D072C">
      <w:pPr>
        <w:pStyle w:val="Bezmezer"/>
        <w:rPr>
          <w:rFonts w:eastAsia="Times New Roman"/>
          <w:b/>
          <w:noProof/>
          <w:lang w:eastAsia="cs-CZ"/>
        </w:rPr>
      </w:pPr>
    </w:p>
    <w:p w14:paraId="7339E080" w14:textId="77777777" w:rsidR="00F62047" w:rsidRDefault="00F62047" w:rsidP="001D072C">
      <w:pPr>
        <w:pStyle w:val="Bezmezer"/>
        <w:rPr>
          <w:rFonts w:eastAsia="Times New Roman"/>
          <w:b/>
          <w:noProof/>
          <w:lang w:eastAsia="cs-CZ"/>
        </w:rPr>
      </w:pPr>
    </w:p>
    <w:p w14:paraId="0E668304" w14:textId="77777777" w:rsidR="00F62047" w:rsidRDefault="00F62047" w:rsidP="001D072C">
      <w:pPr>
        <w:pStyle w:val="Bezmezer"/>
        <w:rPr>
          <w:rFonts w:eastAsia="Times New Roman"/>
          <w:b/>
          <w:noProof/>
          <w:lang w:eastAsia="cs-CZ"/>
        </w:rPr>
      </w:pPr>
    </w:p>
    <w:p w14:paraId="0DBCF551" w14:textId="77777777" w:rsidR="00F62047" w:rsidRDefault="00F62047" w:rsidP="001D072C">
      <w:pPr>
        <w:pStyle w:val="Bezmezer"/>
        <w:rPr>
          <w:rFonts w:eastAsia="Times New Roman"/>
          <w:b/>
          <w:noProof/>
          <w:lang w:eastAsia="cs-CZ"/>
        </w:rPr>
      </w:pPr>
    </w:p>
    <w:p w14:paraId="251BD522" w14:textId="77777777" w:rsidR="00F62047" w:rsidRDefault="00F62047" w:rsidP="001D072C">
      <w:pPr>
        <w:pStyle w:val="Bezmezer"/>
        <w:rPr>
          <w:rFonts w:eastAsia="Times New Roman"/>
          <w:b/>
          <w:noProof/>
          <w:lang w:eastAsia="cs-CZ"/>
        </w:rPr>
      </w:pPr>
    </w:p>
    <w:p w14:paraId="6063B096" w14:textId="4FB59EDB" w:rsidR="001D072C" w:rsidRPr="001D072C" w:rsidRDefault="001D072C" w:rsidP="001D072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t>Šatny</w:t>
      </w:r>
    </w:p>
    <w:p w14:paraId="761C5392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37BF08D7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36C3033D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725FFA8C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671BC052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2EAE068C" w14:textId="06C39D66" w:rsidR="00B203D1" w:rsidRDefault="001D072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02272" behindDoc="0" locked="0" layoutInCell="1" allowOverlap="1" wp14:anchorId="5B31E77A" wp14:editId="1979F666">
            <wp:simplePos x="0" y="0"/>
            <wp:positionH relativeFrom="column">
              <wp:posOffset>-778510</wp:posOffset>
            </wp:positionH>
            <wp:positionV relativeFrom="paragraph">
              <wp:posOffset>68580</wp:posOffset>
            </wp:positionV>
            <wp:extent cx="4869815" cy="3643630"/>
            <wp:effectExtent l="3493" t="0" r="0" b="0"/>
            <wp:wrapSquare wrapText="bothSides"/>
            <wp:docPr id="40" name="Obrázek 40" descr="Z:\ict\Projekt DigiMe\5 - budovy Červenky\IMG_20220429_09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ict\Projekt DigiMe\5 - budovy Červenky\IMG_20220429_09510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69815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5E456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4405743C" w14:textId="32C0FD7D" w:rsidR="00B203D1" w:rsidRDefault="001D072C" w:rsidP="00853DF8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Vzhledem k problematickému umístění podpěr při 3D tisku byla v Tinkercadu jedna z šaten navržena opačně.</w:t>
      </w:r>
    </w:p>
    <w:p w14:paraId="2048F618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2A15B775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1E2BDAF3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137B4EC8" w14:textId="7D4A78C2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7C8A1277" w14:textId="7CA800FE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57F347D4" w14:textId="004C3616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2B177FBC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3F8C2278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7E1320E5" w14:textId="2271AA3A" w:rsidR="00B203D1" w:rsidRDefault="001D072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07392" behindDoc="0" locked="0" layoutInCell="1" allowOverlap="1" wp14:anchorId="4749B6A7" wp14:editId="7D9C384D">
            <wp:simplePos x="0" y="0"/>
            <wp:positionH relativeFrom="column">
              <wp:posOffset>-2469515</wp:posOffset>
            </wp:positionH>
            <wp:positionV relativeFrom="paragraph">
              <wp:posOffset>1771015</wp:posOffset>
            </wp:positionV>
            <wp:extent cx="4633595" cy="3469640"/>
            <wp:effectExtent l="0" t="0" r="0" b="0"/>
            <wp:wrapSquare wrapText="bothSides"/>
            <wp:docPr id="52" name="Obrázek 52" descr="Z:\ict\Projekt DigiMe\5 - budovy Červenky\IMG_20220524_10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ict\Projekt DigiMe\5 - budovy Červenky\IMG_20220524_10090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33595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08416" behindDoc="0" locked="0" layoutInCell="1" allowOverlap="1" wp14:anchorId="55244056" wp14:editId="622D3DDA">
            <wp:simplePos x="0" y="0"/>
            <wp:positionH relativeFrom="column">
              <wp:posOffset>-383540</wp:posOffset>
            </wp:positionH>
            <wp:positionV relativeFrom="paragraph">
              <wp:posOffset>13335</wp:posOffset>
            </wp:positionV>
            <wp:extent cx="2866390" cy="1397000"/>
            <wp:effectExtent l="0" t="0" r="0" b="0"/>
            <wp:wrapSquare wrapText="bothSides"/>
            <wp:docPr id="53" name="Obrázek 53" descr="Z:\ict\Projekt DigiMe\5 - budovy Červenky\šatny červen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ict\Projekt DigiMe\5 - budovy Červenky\šatny červenk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73" t="19911" r="17353" b="18552"/>
                    <a:stretch/>
                  </pic:blipFill>
                  <pic:spPr bwMode="auto">
                    <a:xfrm>
                      <a:off x="0" y="0"/>
                      <a:ext cx="286639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E1E016" w14:textId="0E31AAC9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7A5E7F3C" w14:textId="5C9C8F84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1644196F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4D907BBC" w14:textId="77777777" w:rsidR="00B203D1" w:rsidRDefault="00B203D1" w:rsidP="007861FC">
      <w:pPr>
        <w:pStyle w:val="Bezmezer"/>
        <w:rPr>
          <w:rFonts w:eastAsia="Times New Roman"/>
          <w:lang w:eastAsia="cs-CZ"/>
        </w:rPr>
      </w:pPr>
    </w:p>
    <w:p w14:paraId="3AE7AEEB" w14:textId="538834F5" w:rsidR="00B203D1" w:rsidRDefault="001D072C" w:rsidP="00853DF8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Výsledná podoba</w:t>
      </w:r>
    </w:p>
    <w:p w14:paraId="2B647C56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4902C735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0AA11F8A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62439818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562EBBF1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59ECE39E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6FE500C8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3F5BF76F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4630440D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44AF81B0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1C0F040C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071B024D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3233F175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0DC2D2CC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061DA5EB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3A72D8A0" w14:textId="313B19A8" w:rsidR="001D072C" w:rsidRDefault="001D072C" w:rsidP="007861FC">
      <w:pPr>
        <w:pStyle w:val="Bezmezer"/>
        <w:rPr>
          <w:rFonts w:eastAsia="Times New Roman"/>
          <w:b/>
          <w:noProof/>
          <w:lang w:eastAsia="cs-CZ"/>
        </w:rPr>
      </w:pPr>
      <w:r w:rsidRPr="001D072C">
        <w:rPr>
          <w:rFonts w:eastAsia="Times New Roman"/>
          <w:b/>
          <w:noProof/>
          <w:lang w:eastAsia="cs-CZ"/>
        </w:rPr>
        <w:t>Záchody, slunečníky, lavičky</w:t>
      </w:r>
    </w:p>
    <w:p w14:paraId="66CCF19A" w14:textId="266092E8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6A331509" w14:textId="5D66C538" w:rsidR="001D072C" w:rsidRPr="001D072C" w:rsidRDefault="008E45F7" w:rsidP="007861FC">
      <w:pPr>
        <w:pStyle w:val="Bezmezer"/>
        <w:rPr>
          <w:rFonts w:eastAsia="Times New Roman"/>
          <w:lang w:eastAsia="cs-CZ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697FED" w:rsidRPr="00697FE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52E3C1E" w14:textId="01F88AC2" w:rsidR="00B203D1" w:rsidRDefault="00916216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52448" behindDoc="0" locked="0" layoutInCell="1" allowOverlap="1" wp14:anchorId="51D61C00" wp14:editId="3B78C77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646805" cy="1937385"/>
            <wp:effectExtent l="0" t="0" r="0" b="5715"/>
            <wp:wrapSquare wrapText="bothSides"/>
            <wp:docPr id="310" name="Obrázek 310" descr="C:\Users\pn\Dropbox\projekt\Projekt DigiMe\250522\IMG_20220524_131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n\Dropbox\projekt\Projekt DigiMe\250522\IMG_20220524_1318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92" t="26000" r="-96" b="19097"/>
                    <a:stretch/>
                  </pic:blipFill>
                  <pic:spPr bwMode="auto">
                    <a:xfrm rot="10800000">
                      <a:off x="0" y="0"/>
                      <a:ext cx="3646985" cy="193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5476E" w14:textId="500B6CCB" w:rsidR="00916216" w:rsidRDefault="004215C7" w:rsidP="00853DF8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Barevná úprava záchodů</w:t>
      </w:r>
    </w:p>
    <w:p w14:paraId="70384729" w14:textId="77777777" w:rsidR="00916216" w:rsidRPr="00916216" w:rsidRDefault="00916216" w:rsidP="00916216">
      <w:pPr>
        <w:rPr>
          <w:lang w:eastAsia="cs-CZ"/>
        </w:rPr>
      </w:pPr>
    </w:p>
    <w:p w14:paraId="69E4436A" w14:textId="77777777" w:rsidR="00916216" w:rsidRPr="00916216" w:rsidRDefault="00916216" w:rsidP="00916216">
      <w:pPr>
        <w:rPr>
          <w:lang w:eastAsia="cs-CZ"/>
        </w:rPr>
      </w:pPr>
    </w:p>
    <w:p w14:paraId="60F699EC" w14:textId="0E0A4768" w:rsidR="00916216" w:rsidRDefault="00916216" w:rsidP="00916216">
      <w:pPr>
        <w:rPr>
          <w:lang w:eastAsia="cs-CZ"/>
        </w:rPr>
      </w:pPr>
    </w:p>
    <w:p w14:paraId="045FC08E" w14:textId="77777777" w:rsidR="001C46A7" w:rsidRPr="00916216" w:rsidRDefault="001C46A7" w:rsidP="00916216">
      <w:pPr>
        <w:rPr>
          <w:lang w:eastAsia="cs-CZ"/>
        </w:rPr>
      </w:pPr>
    </w:p>
    <w:p w14:paraId="67E9246D" w14:textId="7B41D2E2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397160FF" w14:textId="7BB41287" w:rsidR="00916216" w:rsidRPr="00916216" w:rsidRDefault="00916216" w:rsidP="00916216">
      <w:pPr>
        <w:pStyle w:val="Bezmezer"/>
        <w:rPr>
          <w:lang w:eastAsia="cs-CZ"/>
        </w:rPr>
      </w:pPr>
    </w:p>
    <w:p w14:paraId="7DA5B8DC" w14:textId="4637C313" w:rsidR="00916216" w:rsidRPr="00916216" w:rsidRDefault="00853DF8" w:rsidP="00916216">
      <w:pPr>
        <w:rPr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11488" behindDoc="0" locked="0" layoutInCell="1" allowOverlap="1" wp14:anchorId="1F1480DE" wp14:editId="169B2B7B">
            <wp:simplePos x="0" y="0"/>
            <wp:positionH relativeFrom="column">
              <wp:posOffset>3091423</wp:posOffset>
            </wp:positionH>
            <wp:positionV relativeFrom="paragraph">
              <wp:posOffset>91304</wp:posOffset>
            </wp:positionV>
            <wp:extent cx="3051175" cy="1818005"/>
            <wp:effectExtent l="0" t="0" r="0" b="0"/>
            <wp:wrapSquare wrapText="bothSides"/>
            <wp:docPr id="55" name="Obrázek 55" descr="Z:\ict\Projekt DigiMe\15 - slunečníky, lavečky střechy\Lavecky, strechy, slunecnik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ict\Projekt DigiMe\15 - slunečníky, lavečky střechy\Lavecky, strechy, slunecniky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6" t="18219" r="7202" b="13160"/>
                    <a:stretch/>
                  </pic:blipFill>
                  <pic:spPr bwMode="auto">
                    <a:xfrm>
                      <a:off x="0" y="0"/>
                      <a:ext cx="3051175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216">
        <w:rPr>
          <w:rFonts w:eastAsia="Times New Roman"/>
          <w:noProof/>
          <w:lang w:eastAsia="cs-CZ"/>
        </w:rPr>
        <w:drawing>
          <wp:anchor distT="0" distB="0" distL="114300" distR="114300" simplePos="0" relativeHeight="251713536" behindDoc="0" locked="0" layoutInCell="1" allowOverlap="1" wp14:anchorId="0C299BA9" wp14:editId="3B6E24C8">
            <wp:simplePos x="0" y="0"/>
            <wp:positionH relativeFrom="column">
              <wp:posOffset>56515</wp:posOffset>
            </wp:positionH>
            <wp:positionV relativeFrom="paragraph">
              <wp:posOffset>322580</wp:posOffset>
            </wp:positionV>
            <wp:extent cx="2958465" cy="1616710"/>
            <wp:effectExtent l="0" t="0" r="0" b="2540"/>
            <wp:wrapSquare wrapText="bothSides"/>
            <wp:docPr id="56" name="Obrázek 56" descr="Z:\ict\Projekt DigiMe\15 - slunečníky, lavečky střechy\Slunecni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ict\Projekt DigiMe\15 - slunečníky, lavečky střechy\Slunecnik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7" t="16614" r="9702" b="23321"/>
                    <a:stretch/>
                  </pic:blipFill>
                  <pic:spPr bwMode="auto">
                    <a:xfrm>
                      <a:off x="0" y="0"/>
                      <a:ext cx="2958465" cy="161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6216">
        <w:rPr>
          <w:lang w:eastAsia="cs-CZ"/>
        </w:rPr>
        <w:t>Slunečníky, lavičky</w:t>
      </w:r>
    </w:p>
    <w:p w14:paraId="79370030" w14:textId="6B22A0AF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2345EB1F" w14:textId="0659347D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35DF7445" w14:textId="293BDAC0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363B5F13" w14:textId="77777777" w:rsidR="001C46A7" w:rsidRDefault="001C46A7" w:rsidP="007861FC">
      <w:pPr>
        <w:pStyle w:val="Bezmezer"/>
        <w:rPr>
          <w:rFonts w:eastAsia="Times New Roman"/>
          <w:lang w:eastAsia="cs-CZ"/>
        </w:rPr>
      </w:pPr>
    </w:p>
    <w:p w14:paraId="1EBB342C" w14:textId="77777777" w:rsidR="001C46A7" w:rsidRDefault="001C46A7" w:rsidP="007861FC">
      <w:pPr>
        <w:pStyle w:val="Bezmezer"/>
        <w:rPr>
          <w:rFonts w:eastAsia="Times New Roman"/>
          <w:lang w:eastAsia="cs-CZ"/>
        </w:rPr>
      </w:pPr>
    </w:p>
    <w:p w14:paraId="0ECD2E6A" w14:textId="77777777" w:rsidR="001C46A7" w:rsidRDefault="001C46A7" w:rsidP="007861FC">
      <w:pPr>
        <w:pStyle w:val="Bezmezer"/>
        <w:rPr>
          <w:rFonts w:eastAsia="Times New Roman"/>
          <w:lang w:eastAsia="cs-CZ"/>
        </w:rPr>
      </w:pPr>
    </w:p>
    <w:p w14:paraId="707A5559" w14:textId="2A1E22CB" w:rsidR="001C46A7" w:rsidRDefault="001C46A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49023" behindDoc="0" locked="0" layoutInCell="1" allowOverlap="1" wp14:anchorId="279BEC50" wp14:editId="6D8DAA79">
            <wp:simplePos x="0" y="0"/>
            <wp:positionH relativeFrom="column">
              <wp:posOffset>-41910</wp:posOffset>
            </wp:positionH>
            <wp:positionV relativeFrom="paragraph">
              <wp:posOffset>50165</wp:posOffset>
            </wp:positionV>
            <wp:extent cx="2616835" cy="2603500"/>
            <wp:effectExtent l="6668" t="0" r="0" b="0"/>
            <wp:wrapSquare wrapText="bothSides"/>
            <wp:docPr id="57" name="Obrázek 57" descr="Z:\ict\Projekt DigiMe\15 - slunečníky, lavečky střechy\IMG_20220519_075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ict\Projekt DigiMe\15 - slunečníky, lavečky střechy\IMG_20220519_0756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73" t="23659" r="16755" b="12933"/>
                    <a:stretch/>
                  </pic:blipFill>
                  <pic:spPr bwMode="auto">
                    <a:xfrm rot="16200000">
                      <a:off x="0" y="0"/>
                      <a:ext cx="261683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7C53B5" w14:textId="01966F43" w:rsidR="001D072C" w:rsidRDefault="008E45F7" w:rsidP="00853DF8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Výsledná podoba</w:t>
      </w:r>
    </w:p>
    <w:p w14:paraId="34A41C06" w14:textId="0A1FD7B4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16D3E0C8" w14:textId="363FB993" w:rsidR="001D072C" w:rsidRDefault="001F5C1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14560" behindDoc="0" locked="0" layoutInCell="1" allowOverlap="1" wp14:anchorId="32A42E19" wp14:editId="04C42CB7">
            <wp:simplePos x="0" y="0"/>
            <wp:positionH relativeFrom="column">
              <wp:posOffset>93095</wp:posOffset>
            </wp:positionH>
            <wp:positionV relativeFrom="paragraph">
              <wp:posOffset>246006</wp:posOffset>
            </wp:positionV>
            <wp:extent cx="3205480" cy="1779905"/>
            <wp:effectExtent l="0" t="0" r="0" b="0"/>
            <wp:wrapSquare wrapText="bothSides"/>
            <wp:docPr id="58" name="Obrázek 58" descr="Z:\ict\Projekt DigiMe\240522\IMG_20220524_10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ict\Projekt DigiMe\240522\IMG_20220524_101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5" t="13593" r="18214" b="27986"/>
                    <a:stretch/>
                  </pic:blipFill>
                  <pic:spPr bwMode="auto">
                    <a:xfrm>
                      <a:off x="0" y="0"/>
                      <a:ext cx="320548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0A6FE" w14:textId="38E3A1E2" w:rsidR="004215C7" w:rsidRDefault="004215C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8F93C9F" w14:textId="103E37D9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C978C30" w14:textId="541B4C02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CE9BA9F" w14:textId="3971ED13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D2491EB" w14:textId="189E6A99" w:rsidR="00ED3FEA" w:rsidRDefault="00ED3FE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DA92D8C" w14:textId="4CEFACF7" w:rsidR="001C46A7" w:rsidRDefault="00534F66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t>Převlékárny</w:t>
      </w:r>
    </w:p>
    <w:p w14:paraId="7E4507C8" w14:textId="2EBBB411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DC23F12" w14:textId="46B20DDF" w:rsidR="00916216" w:rsidRDefault="00916216" w:rsidP="007861FC">
      <w:pPr>
        <w:pStyle w:val="Bezmezer"/>
        <w:rPr>
          <w:rFonts w:eastAsia="Times New Roman"/>
          <w:b/>
          <w:noProof/>
          <w:lang w:eastAsia="cs-CZ"/>
        </w:rPr>
      </w:pPr>
      <w:r w:rsidRPr="004215C7"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747328" behindDoc="0" locked="0" layoutInCell="1" allowOverlap="1" wp14:anchorId="4D991C46" wp14:editId="37CAFA54">
            <wp:simplePos x="0" y="0"/>
            <wp:positionH relativeFrom="column">
              <wp:posOffset>-80645</wp:posOffset>
            </wp:positionH>
            <wp:positionV relativeFrom="paragraph">
              <wp:posOffset>59690</wp:posOffset>
            </wp:positionV>
            <wp:extent cx="3410585" cy="2537460"/>
            <wp:effectExtent l="0" t="0" r="0" b="0"/>
            <wp:wrapSquare wrapText="bothSides"/>
            <wp:docPr id="54" name="Obrázek 54" descr="Z:\ict\Projekt DigiMe\5 - budovy Červenky\Budovy cerven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ict\Projekt DigiMe\5 - budovy Červenky\Budovy cervenk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21" b="15700"/>
                    <a:stretch/>
                  </pic:blipFill>
                  <pic:spPr bwMode="auto">
                    <a:xfrm>
                      <a:off x="0" y="0"/>
                      <a:ext cx="3410585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34167" w14:textId="6EC0E17B" w:rsidR="004215C7" w:rsidRDefault="00916216" w:rsidP="007861FC">
      <w:pPr>
        <w:pStyle w:val="Bezmezer"/>
        <w:rPr>
          <w:rFonts w:eastAsia="Times New Roman"/>
          <w:b/>
          <w:noProof/>
          <w:lang w:eastAsia="cs-CZ"/>
        </w:rPr>
      </w:pPr>
      <w:r w:rsidRPr="004215C7"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748352" behindDoc="0" locked="0" layoutInCell="1" allowOverlap="1" wp14:anchorId="45B7B038" wp14:editId="78972A76">
            <wp:simplePos x="0" y="0"/>
            <wp:positionH relativeFrom="column">
              <wp:posOffset>101600</wp:posOffset>
            </wp:positionH>
            <wp:positionV relativeFrom="paragraph">
              <wp:posOffset>121285</wp:posOffset>
            </wp:positionV>
            <wp:extent cx="2517140" cy="1884680"/>
            <wp:effectExtent l="0" t="0" r="0" b="1270"/>
            <wp:wrapSquare wrapText="bothSides"/>
            <wp:docPr id="25" name="Obrázek 25" descr="C:\Users\pn\Dropbox\projekt\Projekt DigiMe\250522\IMG_20220524_12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n\Dropbox\projekt\Projekt DigiMe\250522\IMG_20220524_120515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517140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0F22C" w14:textId="19A875EE" w:rsidR="004215C7" w:rsidRDefault="004215C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FD74F15" w14:textId="75B73A16" w:rsidR="004215C7" w:rsidRDefault="004215C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201D54F" w14:textId="28126419" w:rsidR="004215C7" w:rsidRDefault="00534F66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647998" behindDoc="0" locked="0" layoutInCell="1" allowOverlap="1" wp14:anchorId="4DC89135" wp14:editId="34A30899">
            <wp:simplePos x="0" y="0"/>
            <wp:positionH relativeFrom="column">
              <wp:posOffset>-58420</wp:posOffset>
            </wp:positionH>
            <wp:positionV relativeFrom="paragraph">
              <wp:posOffset>69850</wp:posOffset>
            </wp:positionV>
            <wp:extent cx="3739515" cy="2799715"/>
            <wp:effectExtent l="0" t="0" r="0" b="635"/>
            <wp:wrapSquare wrapText="bothSides"/>
            <wp:docPr id="308" name="Obrázek 308" descr="C:\Users\pn\Dropbox\projekt\Projekt DigiMe\250522\IMG_20220524_13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n\Dropbox\projekt\Projekt DigiMe\250522\IMG_20220524_131856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515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11B20" w14:textId="4A42612C" w:rsidR="004215C7" w:rsidRPr="00534F66" w:rsidRDefault="00534F66" w:rsidP="007861FC">
      <w:pPr>
        <w:pStyle w:val="Bezmezer"/>
        <w:rPr>
          <w:rFonts w:eastAsia="Times New Roman"/>
          <w:lang w:eastAsia="cs-CZ"/>
        </w:rPr>
      </w:pPr>
      <w:r w:rsidRPr="00534F66">
        <w:rPr>
          <w:rFonts w:eastAsia="Times New Roman"/>
          <w:lang w:eastAsia="cs-CZ"/>
        </w:rPr>
        <w:t>Opět vytvořeno v Tinkercadu a následně dobarveno –</w:t>
      </w:r>
      <w:r>
        <w:rPr>
          <w:rFonts w:eastAsia="Times New Roman"/>
          <w:lang w:eastAsia="cs-CZ"/>
        </w:rPr>
        <w:t xml:space="preserve"> každá jinak pro originalitu</w:t>
      </w:r>
    </w:p>
    <w:p w14:paraId="575A9C40" w14:textId="177DA39D" w:rsidR="004215C7" w:rsidRPr="00534F66" w:rsidRDefault="004215C7" w:rsidP="007861FC">
      <w:pPr>
        <w:pStyle w:val="Bezmezer"/>
        <w:rPr>
          <w:rFonts w:eastAsia="Times New Roman"/>
          <w:lang w:eastAsia="cs-CZ"/>
        </w:rPr>
      </w:pPr>
    </w:p>
    <w:p w14:paraId="4A29263B" w14:textId="77777777" w:rsidR="004215C7" w:rsidRDefault="004215C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7AC7D40" w14:textId="08EA8264" w:rsidR="004215C7" w:rsidRDefault="004215C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F4DD598" w14:textId="77777777" w:rsidR="004215C7" w:rsidRDefault="004215C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807FDCA" w14:textId="43757A66" w:rsidR="004215C7" w:rsidRDefault="00534F66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750400" behindDoc="0" locked="0" layoutInCell="1" allowOverlap="1" wp14:anchorId="4038F968" wp14:editId="0CE577F8">
            <wp:simplePos x="0" y="0"/>
            <wp:positionH relativeFrom="column">
              <wp:posOffset>-3875405</wp:posOffset>
            </wp:positionH>
            <wp:positionV relativeFrom="paragraph">
              <wp:posOffset>2124710</wp:posOffset>
            </wp:positionV>
            <wp:extent cx="3606165" cy="2700020"/>
            <wp:effectExtent l="0" t="0" r="0" b="5080"/>
            <wp:wrapSquare wrapText="bothSides"/>
            <wp:docPr id="293" name="Obrázek 293" descr="C:\Users\pn\Dropbox\projekt\Projekt DigiMe\250522\IMG_20220524_13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n\Dropbox\projekt\Projekt DigiMe\250522\IMG_20220524_13182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606165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751424" behindDoc="1" locked="0" layoutInCell="1" allowOverlap="1" wp14:anchorId="70DCA3D7" wp14:editId="1A3CE541">
            <wp:simplePos x="0" y="0"/>
            <wp:positionH relativeFrom="column">
              <wp:posOffset>-1428115</wp:posOffset>
            </wp:positionH>
            <wp:positionV relativeFrom="paragraph">
              <wp:posOffset>137160</wp:posOffset>
            </wp:positionV>
            <wp:extent cx="3914140" cy="2931160"/>
            <wp:effectExtent l="0" t="0" r="0" b="2540"/>
            <wp:wrapSquare wrapText="bothSides"/>
            <wp:docPr id="309" name="Obrázek 309" descr="C:\Users\pn\Dropbox\projekt\Projekt DigiMe\250522\IMG_20220524_131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n\Dropbox\projekt\Projekt DigiMe\250522\IMG_20220524_13185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140" cy="293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FF27E" w14:textId="13FF47E3" w:rsidR="004215C7" w:rsidRDefault="004215C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426A9E2" w14:textId="77777777" w:rsidR="004215C7" w:rsidRDefault="004215C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A502255" w14:textId="77319976" w:rsidR="004215C7" w:rsidRDefault="004215C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077266C" w14:textId="59D15A14" w:rsidR="006B2864" w:rsidRDefault="006B2864" w:rsidP="007861FC">
      <w:pPr>
        <w:pStyle w:val="Bezmezer"/>
        <w:rPr>
          <w:rFonts w:eastAsia="Times New Roman"/>
          <w:lang w:eastAsia="cs-CZ"/>
        </w:rPr>
      </w:pPr>
      <w:r w:rsidRPr="006B2864">
        <w:rPr>
          <w:rFonts w:eastAsia="Times New Roman"/>
          <w:b/>
          <w:noProof/>
          <w:lang w:eastAsia="cs-CZ"/>
        </w:rPr>
        <w:lastRenderedPageBreak/>
        <w:t>Tobogán</w:t>
      </w:r>
    </w:p>
    <w:p w14:paraId="559F42C5" w14:textId="46B2A1B4" w:rsidR="006B2864" w:rsidRDefault="001F5C1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20704" behindDoc="0" locked="0" layoutInCell="1" allowOverlap="1" wp14:anchorId="0CDB59A3" wp14:editId="60F5208E">
            <wp:simplePos x="0" y="0"/>
            <wp:positionH relativeFrom="column">
              <wp:posOffset>2238375</wp:posOffset>
            </wp:positionH>
            <wp:positionV relativeFrom="paragraph">
              <wp:posOffset>781685</wp:posOffset>
            </wp:positionV>
            <wp:extent cx="3992880" cy="2990215"/>
            <wp:effectExtent l="6032" t="0" r="953" b="952"/>
            <wp:wrapSquare wrapText="bothSides"/>
            <wp:docPr id="63" name="Obrázek 63" descr="Z:\ict\Projekt DigiMe\8 - tobogán\IMG_20220524_10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ict\Projekt DigiMe\8 - tobogán\IMG_20220524_10085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92880" cy="299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5BA81C" w14:textId="1211D3FC" w:rsidR="006B2864" w:rsidRDefault="006B2864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19680" behindDoc="0" locked="0" layoutInCell="1" allowOverlap="1" wp14:anchorId="650B687B" wp14:editId="6384754E">
            <wp:simplePos x="0" y="0"/>
            <wp:positionH relativeFrom="column">
              <wp:posOffset>-58420</wp:posOffset>
            </wp:positionH>
            <wp:positionV relativeFrom="paragraph">
              <wp:posOffset>114300</wp:posOffset>
            </wp:positionV>
            <wp:extent cx="2722245" cy="1704975"/>
            <wp:effectExtent l="0" t="0" r="1905" b="9525"/>
            <wp:wrapSquare wrapText="bothSides"/>
            <wp:docPr id="62" name="Obrázek 62" descr="Z:\ict\Projekt DigiMe\8 - tobogán\Tobogá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ict\Projekt DigiMe\8 - tobogán\Tobogá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6" t="8739" r="13520" b="10681"/>
                    <a:stretch/>
                  </pic:blipFill>
                  <pic:spPr bwMode="auto">
                    <a:xfrm>
                      <a:off x="0" y="0"/>
                      <a:ext cx="272224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D2313" w14:textId="7A38E7B0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0633308E" w14:textId="35992CC1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4DA7E17" w14:textId="3D60D405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D2435A2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0609E085" w14:textId="712A7CA9" w:rsidR="006B2864" w:rsidRDefault="006B2864" w:rsidP="001F5C17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Vzhledem ke komplikovanosti skluzavky bylo nutno celý objekt rozdělit na menší úseky a tisknout každý zvlášť.</w:t>
      </w:r>
    </w:p>
    <w:p w14:paraId="43F6F547" w14:textId="52153829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42C9003" w14:textId="6D2966F5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6C9DC084" w14:textId="02B04E4F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AEF8AB3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2A8F3E1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36A0EC82" w14:textId="5899B725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69E1509" w14:textId="02A9084F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0999E3FF" w14:textId="7726F97B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09F6F7A9" w14:textId="53E0BE43" w:rsidR="006B2864" w:rsidRDefault="00FC6FBD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Výsledné umístění</w:t>
      </w:r>
    </w:p>
    <w:p w14:paraId="23BAE49A" w14:textId="333BB0EF" w:rsidR="00FC6FBD" w:rsidRDefault="00FC6FBD" w:rsidP="007861FC">
      <w:pPr>
        <w:pStyle w:val="Bezmezer"/>
        <w:rPr>
          <w:rFonts w:eastAsia="Times New Roman"/>
          <w:lang w:eastAsia="cs-CZ"/>
        </w:rPr>
      </w:pPr>
    </w:p>
    <w:p w14:paraId="6FEFF3C4" w14:textId="7DA924B8" w:rsidR="00FC6FBD" w:rsidRDefault="001F5C1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21728" behindDoc="0" locked="0" layoutInCell="1" allowOverlap="1" wp14:anchorId="36FA7773" wp14:editId="00118398">
            <wp:simplePos x="0" y="0"/>
            <wp:positionH relativeFrom="column">
              <wp:posOffset>6985</wp:posOffset>
            </wp:positionH>
            <wp:positionV relativeFrom="paragraph">
              <wp:posOffset>11466</wp:posOffset>
            </wp:positionV>
            <wp:extent cx="4191635" cy="2907030"/>
            <wp:effectExtent l="0" t="0" r="0" b="7620"/>
            <wp:wrapSquare wrapText="bothSides"/>
            <wp:docPr id="288" name="Obrázek 288" descr="Z:\ict\Projekt DigiMe\bazén\IMG_20220524_10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ict\Projekt DigiMe\bazén\IMG_20220524_101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14" t="16454" r="1424" b="16061"/>
                    <a:stretch/>
                  </pic:blipFill>
                  <pic:spPr bwMode="auto">
                    <a:xfrm>
                      <a:off x="0" y="0"/>
                      <a:ext cx="419163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67A7D4" w14:textId="65E6E6C7" w:rsidR="00FC6FBD" w:rsidRDefault="00FC6FBD" w:rsidP="007861FC">
      <w:pPr>
        <w:pStyle w:val="Bezmezer"/>
        <w:rPr>
          <w:rFonts w:eastAsia="Times New Roman"/>
          <w:lang w:eastAsia="cs-CZ"/>
        </w:rPr>
      </w:pPr>
    </w:p>
    <w:p w14:paraId="1A9E5300" w14:textId="08A35965" w:rsidR="00FC6FBD" w:rsidRDefault="00FC6FBD" w:rsidP="007861FC">
      <w:pPr>
        <w:pStyle w:val="Bezmezer"/>
        <w:rPr>
          <w:rFonts w:eastAsia="Times New Roman"/>
          <w:lang w:eastAsia="cs-CZ"/>
        </w:rPr>
      </w:pPr>
    </w:p>
    <w:p w14:paraId="46E2D874" w14:textId="77777777" w:rsidR="00FC6FBD" w:rsidRDefault="00FC6FBD" w:rsidP="007861FC">
      <w:pPr>
        <w:pStyle w:val="Bezmezer"/>
        <w:rPr>
          <w:rFonts w:eastAsia="Times New Roman"/>
          <w:lang w:eastAsia="cs-CZ"/>
        </w:rPr>
      </w:pPr>
    </w:p>
    <w:p w14:paraId="0796AF7D" w14:textId="77777777" w:rsidR="00FC6FBD" w:rsidRDefault="00FC6FBD" w:rsidP="007861FC">
      <w:pPr>
        <w:pStyle w:val="Bezmezer"/>
        <w:rPr>
          <w:rFonts w:eastAsia="Times New Roman"/>
          <w:lang w:eastAsia="cs-CZ"/>
        </w:rPr>
      </w:pPr>
    </w:p>
    <w:p w14:paraId="3AD6FD9E" w14:textId="77777777" w:rsidR="00FC6FBD" w:rsidRDefault="00FC6FBD" w:rsidP="007861FC">
      <w:pPr>
        <w:pStyle w:val="Bezmezer"/>
        <w:rPr>
          <w:rFonts w:eastAsia="Times New Roman"/>
          <w:lang w:eastAsia="cs-CZ"/>
        </w:rPr>
      </w:pPr>
    </w:p>
    <w:p w14:paraId="64CC5A82" w14:textId="77777777" w:rsidR="00FC6FBD" w:rsidRDefault="00FC6FBD" w:rsidP="007861FC">
      <w:pPr>
        <w:pStyle w:val="Bezmezer"/>
        <w:rPr>
          <w:rFonts w:eastAsia="Times New Roman"/>
          <w:lang w:eastAsia="cs-CZ"/>
        </w:rPr>
      </w:pPr>
    </w:p>
    <w:p w14:paraId="0EB90B57" w14:textId="77777777" w:rsidR="00FC6FBD" w:rsidRDefault="00FC6FBD" w:rsidP="007861FC">
      <w:pPr>
        <w:pStyle w:val="Bezmezer"/>
        <w:rPr>
          <w:rFonts w:eastAsia="Times New Roman"/>
          <w:lang w:eastAsia="cs-CZ"/>
        </w:rPr>
      </w:pPr>
    </w:p>
    <w:p w14:paraId="6BF4C179" w14:textId="77777777" w:rsidR="00FC6FBD" w:rsidRDefault="00FC6FBD" w:rsidP="007861FC">
      <w:pPr>
        <w:pStyle w:val="Bezmezer"/>
        <w:rPr>
          <w:rFonts w:eastAsia="Times New Roman"/>
          <w:lang w:eastAsia="cs-CZ"/>
        </w:rPr>
      </w:pPr>
    </w:p>
    <w:p w14:paraId="0DFF1A39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0E9DB368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2F8672F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1E9B5E14" w14:textId="755D3A0E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4974DD3D" w14:textId="4171FAD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23583AF0" w14:textId="6436C1DA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0AD9D17F" w14:textId="54B293A3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6146B37A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0602DF4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64F39E09" w14:textId="77777777" w:rsidR="001F5C17" w:rsidRDefault="001F5C17">
      <w:pPr>
        <w:jc w:val="left"/>
        <w:rPr>
          <w:rFonts w:asciiTheme="minorHAnsi" w:eastAsia="Times New Roman" w:hAnsiTheme="minorHAnsi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br w:type="page"/>
      </w:r>
    </w:p>
    <w:p w14:paraId="30266EDE" w14:textId="5CF2AD6A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lastRenderedPageBreak/>
        <w:t>Lávka přes vodu</w:t>
      </w:r>
    </w:p>
    <w:p w14:paraId="00FD77B4" w14:textId="41CF0CB1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D780700" w14:textId="55E24C77" w:rsidR="001C46A7" w:rsidRPr="001C46A7" w:rsidRDefault="001C46A7" w:rsidP="001F5C17">
      <w:pPr>
        <w:rPr>
          <w:rFonts w:eastAsia="Times New Roman"/>
          <w:lang w:eastAsia="cs-CZ"/>
        </w:rPr>
      </w:pPr>
      <w:r w:rsidRPr="001C46A7">
        <w:rPr>
          <w:rFonts w:eastAsia="Times New Roman"/>
          <w:lang w:eastAsia="cs-CZ"/>
        </w:rPr>
        <w:t>Lávku jsme vytvořili v</w:t>
      </w:r>
      <w:r>
        <w:rPr>
          <w:rFonts w:eastAsia="Times New Roman"/>
          <w:lang w:eastAsia="cs-CZ"/>
        </w:rPr>
        <w:t> </w:t>
      </w:r>
      <w:r w:rsidRPr="001C46A7">
        <w:rPr>
          <w:rFonts w:eastAsia="Times New Roman"/>
          <w:lang w:eastAsia="cs-CZ"/>
        </w:rPr>
        <w:t>Tinkercadu</w:t>
      </w:r>
      <w:r>
        <w:rPr>
          <w:rFonts w:eastAsia="Times New Roman"/>
          <w:lang w:eastAsia="cs-CZ"/>
        </w:rPr>
        <w:t>.</w:t>
      </w:r>
    </w:p>
    <w:p w14:paraId="686AC985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3C1ED86" w14:textId="3F26CC40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805696" behindDoc="0" locked="0" layoutInCell="1" allowOverlap="1" wp14:anchorId="71CA7904" wp14:editId="4E7686F2">
            <wp:simplePos x="0" y="0"/>
            <wp:positionH relativeFrom="column">
              <wp:posOffset>832485</wp:posOffset>
            </wp:positionH>
            <wp:positionV relativeFrom="paragraph">
              <wp:posOffset>74295</wp:posOffset>
            </wp:positionV>
            <wp:extent cx="3380740" cy="2527300"/>
            <wp:effectExtent l="0" t="0" r="0" b="6350"/>
            <wp:wrapSquare wrapText="bothSides"/>
            <wp:docPr id="311" name="Obrázek 311" descr="C:\Users\pn\Dropbox\projekt\Projekt DigiMe\14 - Lavka\La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n\Dropbox\projekt\Projekt DigiMe\14 - Lavka\Lavka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C21156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D1FDA0C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9FCD4FA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38353C3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0312A9E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93CD3E2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D992877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7B2533D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F304EAA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B467AD7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9E374F3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60A8F3A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E25950F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2D45D5B" w14:textId="11B2472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80E3E1C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57167AC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AA337D5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2A1B415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0864AF8" w14:textId="7F60530B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803648" behindDoc="0" locked="0" layoutInCell="1" allowOverlap="1" wp14:anchorId="0CA6544E" wp14:editId="2D5ECFD3">
            <wp:simplePos x="0" y="0"/>
            <wp:positionH relativeFrom="column">
              <wp:posOffset>403860</wp:posOffset>
            </wp:positionH>
            <wp:positionV relativeFrom="paragraph">
              <wp:posOffset>137795</wp:posOffset>
            </wp:positionV>
            <wp:extent cx="5671185" cy="3020060"/>
            <wp:effectExtent l="0" t="0" r="5715" b="8890"/>
            <wp:wrapSquare wrapText="bothSides"/>
            <wp:docPr id="317" name="Obrázek 317" descr="C:\Users\pn\Dropbox\projekt\sourěž\IMG_20220526_11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n\Dropbox\projekt\sourěž\IMG_20220526_113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1" b="6666"/>
                    <a:stretch/>
                  </pic:blipFill>
                  <pic:spPr bwMode="auto">
                    <a:xfrm>
                      <a:off x="0" y="0"/>
                      <a:ext cx="5671185" cy="302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F6CE90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95F12D9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F62F2F1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20EAE70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846E2F0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27D12BE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344B8AD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E6D7A6C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8FE6D34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3B05A47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F842F56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D18AC0A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68CE582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64D78F4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526027B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E39FA5B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1464E74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13C6002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43BD21F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5F8A061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E2D5B6A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D18B867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86703B2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305B5AC" w14:textId="77777777" w:rsidR="001C46A7" w:rsidRDefault="001C46A7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A8F1196" w14:textId="77777777" w:rsidR="00B80D3F" w:rsidRDefault="00B80D3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DA259EA" w14:textId="77777777" w:rsidR="00B80D3F" w:rsidRDefault="00B80D3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8606F93" w14:textId="77777777" w:rsidR="00B80D3F" w:rsidRDefault="00B80D3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F9A3D15" w14:textId="761E1653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lastRenderedPageBreak/>
        <w:t>Koupaliště</w:t>
      </w:r>
    </w:p>
    <w:p w14:paraId="3BC37EC6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C90DF61" w14:textId="77F639A3" w:rsidR="00373141" w:rsidRDefault="00E95C85" w:rsidP="001F5C17">
      <w:pPr>
        <w:rPr>
          <w:rFonts w:eastAsia="Times New Roman"/>
          <w:b/>
          <w:noProof/>
          <w:lang w:eastAsia="cs-CZ"/>
        </w:rPr>
      </w:pPr>
      <w:r w:rsidRPr="00E95C85">
        <w:rPr>
          <w:rFonts w:eastAsia="Times New Roman"/>
          <w:lang w:eastAsia="cs-CZ"/>
        </w:rPr>
        <w:t>Jedna z lehčích prací byla tvorba vodní plochy koupališ</w:t>
      </w:r>
      <w:r>
        <w:rPr>
          <w:rFonts w:eastAsia="Times New Roman"/>
          <w:lang w:eastAsia="cs-CZ"/>
        </w:rPr>
        <w:t>tě</w:t>
      </w:r>
      <w:r w:rsidR="00B80D3F">
        <w:rPr>
          <w:rFonts w:eastAsia="Times New Roman"/>
          <w:lang w:eastAsia="cs-CZ"/>
        </w:rPr>
        <w:t>. Vytvořená byla v Blenderu.</w:t>
      </w:r>
    </w:p>
    <w:p w14:paraId="3CD68134" w14:textId="3C0E0E1D" w:rsidR="00373141" w:rsidRDefault="001F5C17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726848" behindDoc="0" locked="0" layoutInCell="1" allowOverlap="1" wp14:anchorId="03465E83" wp14:editId="37017AA1">
            <wp:simplePos x="0" y="0"/>
            <wp:positionH relativeFrom="column">
              <wp:posOffset>-481965</wp:posOffset>
            </wp:positionH>
            <wp:positionV relativeFrom="paragraph">
              <wp:posOffset>230505</wp:posOffset>
            </wp:positionV>
            <wp:extent cx="3872865" cy="2900045"/>
            <wp:effectExtent l="0" t="8890" r="4445" b="4445"/>
            <wp:wrapSquare wrapText="bothSides"/>
            <wp:docPr id="292" name="Obrázek 292" descr="Z:\ict\Projekt DigiMe\bazén\IMG_20220511_12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ict\Projekt DigiMe\bazén\IMG_20220511_12043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2865" cy="290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277020" w14:textId="17E4DC11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00532FF" w14:textId="7AD4567D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2824364" w14:textId="50C5819D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A603C9B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901C1A6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36EF81C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3313F48" w14:textId="551C1A30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355A9AF" w14:textId="65FAF395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85B9A6E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D40518B" w14:textId="6AC1DDDC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B6AF05D" w14:textId="7CDF6C02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673E84F6" w14:textId="0B4D7976" w:rsidR="00373141" w:rsidRPr="00E95C85" w:rsidRDefault="00E95C85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728896" behindDoc="0" locked="0" layoutInCell="1" allowOverlap="1" wp14:anchorId="6414F071" wp14:editId="370BD9C2">
            <wp:simplePos x="0" y="0"/>
            <wp:positionH relativeFrom="column">
              <wp:posOffset>-2104390</wp:posOffset>
            </wp:positionH>
            <wp:positionV relativeFrom="paragraph">
              <wp:posOffset>323850</wp:posOffset>
            </wp:positionV>
            <wp:extent cx="4980305" cy="3729355"/>
            <wp:effectExtent l="0" t="0" r="0" b="4445"/>
            <wp:wrapSquare wrapText="bothSides"/>
            <wp:docPr id="294" name="Obrázek 294" descr="Z:\ict\Projekt DigiMe\bazén\IMG_20220524_10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ict\Projekt DigiMe\bazén\IMG_20220524_10112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305" cy="372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lang w:eastAsia="cs-CZ"/>
        </w:rPr>
        <w:t xml:space="preserve"> </w:t>
      </w:r>
      <w:r w:rsidRPr="00E95C85">
        <w:rPr>
          <w:rFonts w:eastAsia="Times New Roman"/>
          <w:lang w:eastAsia="cs-CZ"/>
        </w:rPr>
        <w:t xml:space="preserve">Výsledná podoba </w:t>
      </w:r>
      <w:r w:rsidR="00BC4C69">
        <w:rPr>
          <w:rFonts w:eastAsia="Times New Roman"/>
          <w:lang w:eastAsia="cs-CZ"/>
        </w:rPr>
        <w:t>s</w:t>
      </w:r>
      <w:r w:rsidRPr="00E95C85">
        <w:rPr>
          <w:rFonts w:eastAsia="Times New Roman"/>
          <w:lang w:eastAsia="cs-CZ"/>
        </w:rPr>
        <w:t> tobogánem a dalšími detaily</w:t>
      </w:r>
    </w:p>
    <w:p w14:paraId="647FC607" w14:textId="77777777" w:rsidR="00373141" w:rsidRPr="00E95C85" w:rsidRDefault="00373141" w:rsidP="007861FC">
      <w:pPr>
        <w:pStyle w:val="Bezmezer"/>
        <w:rPr>
          <w:rFonts w:eastAsia="Times New Roman"/>
          <w:lang w:eastAsia="cs-CZ"/>
        </w:rPr>
      </w:pPr>
    </w:p>
    <w:p w14:paraId="14DCF3A1" w14:textId="63949C89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B7B2F57" w14:textId="61ED89D3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FD4243A" w14:textId="7C577FDD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87E9611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B4FF194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4F387B9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DAA663A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D208461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38357C0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0CA4AC7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BA36899" w14:textId="77777777" w:rsidR="00373141" w:rsidRDefault="00373141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C536B33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74463E3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5B8C591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C803E2B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EDDC014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C1E8B8B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ADC29E4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B3FD3DD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AAF9C6D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E10E4F3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92C38EF" w14:textId="77777777" w:rsidR="00E95C85" w:rsidRDefault="00E95C85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3F72B51" w14:textId="77777777" w:rsidR="00916216" w:rsidRDefault="00916216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ED6E71B" w14:textId="77777777" w:rsidR="001F5C17" w:rsidRDefault="001F5C17">
      <w:pPr>
        <w:jc w:val="left"/>
        <w:rPr>
          <w:b/>
          <w:color w:val="002060"/>
        </w:rPr>
      </w:pPr>
      <w:r>
        <w:rPr>
          <w:b/>
          <w:color w:val="002060"/>
        </w:rPr>
        <w:br w:type="page"/>
      </w:r>
    </w:p>
    <w:p w14:paraId="500BA3F7" w14:textId="4ECA3819" w:rsidR="008E45F7" w:rsidRPr="00C5039D" w:rsidRDefault="008E45F7" w:rsidP="00C5039D">
      <w:pPr>
        <w:rPr>
          <w:b/>
          <w:color w:val="002060"/>
        </w:rPr>
      </w:pPr>
      <w:r w:rsidRPr="00C5039D">
        <w:rPr>
          <w:b/>
          <w:color w:val="002060"/>
        </w:rPr>
        <w:lastRenderedPageBreak/>
        <w:t>Čistička odpadních vod</w:t>
      </w:r>
    </w:p>
    <w:p w14:paraId="05A8F336" w14:textId="6FAA0CDC" w:rsidR="008E45F7" w:rsidRDefault="008E45F7" w:rsidP="007861FC">
      <w:pPr>
        <w:pStyle w:val="Bezmezer"/>
        <w:rPr>
          <w:rFonts w:eastAsia="Times New Roman"/>
          <w:lang w:eastAsia="cs-CZ"/>
        </w:rPr>
      </w:pPr>
    </w:p>
    <w:p w14:paraId="5069A9E3" w14:textId="463A4CD5" w:rsidR="008E45F7" w:rsidRDefault="008E45F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17632" behindDoc="0" locked="0" layoutInCell="1" allowOverlap="1" wp14:anchorId="03E49793" wp14:editId="5F89DED5">
            <wp:simplePos x="0" y="0"/>
            <wp:positionH relativeFrom="column">
              <wp:posOffset>76200</wp:posOffset>
            </wp:positionH>
            <wp:positionV relativeFrom="paragraph">
              <wp:posOffset>-5080</wp:posOffset>
            </wp:positionV>
            <wp:extent cx="3502660" cy="2218690"/>
            <wp:effectExtent l="0" t="0" r="2540" b="0"/>
            <wp:wrapSquare wrapText="bothSides"/>
            <wp:docPr id="59" name="Obrázek 59" descr="Z:\ict\Projekt DigiMe\6 - ČOV\Č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ict\Projekt DigiMe\6 - ČOV\ČO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6" t="9164" r="13728" b="13477"/>
                    <a:stretch/>
                  </pic:blipFill>
                  <pic:spPr bwMode="auto">
                    <a:xfrm>
                      <a:off x="0" y="0"/>
                      <a:ext cx="350266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8BBE1" w14:textId="69F74EA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207C90EA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65D0233E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7CE4F13D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7607AAB1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1F2C39F8" w14:textId="47B69AF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7EB8A7B2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0D06583F" w14:textId="53C1DD53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477410AC" w14:textId="4A794948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4AB081A2" w14:textId="7D51C396" w:rsidR="001D072C" w:rsidRDefault="00FC6FBD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16608" behindDoc="0" locked="0" layoutInCell="1" allowOverlap="1" wp14:anchorId="32504270" wp14:editId="24A919D6">
            <wp:simplePos x="0" y="0"/>
            <wp:positionH relativeFrom="column">
              <wp:posOffset>-1680845</wp:posOffset>
            </wp:positionH>
            <wp:positionV relativeFrom="paragraph">
              <wp:posOffset>723265</wp:posOffset>
            </wp:positionV>
            <wp:extent cx="4530725" cy="3390265"/>
            <wp:effectExtent l="0" t="1270" r="1905" b="1905"/>
            <wp:wrapSquare wrapText="bothSides"/>
            <wp:docPr id="60" name="Obrázek 60" descr="Z:\ict\Projekt DigiMe\6 - ČOV\IMG_20220429_09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ict\Projekt DigiMe\6 - ČOV\IMG_20220429_09475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30725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9F3F3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2BC091C9" w14:textId="6DF60BF2" w:rsidR="001D072C" w:rsidRDefault="008E45F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Závěrečné barvení čističky z rukou Kamily</w:t>
      </w:r>
    </w:p>
    <w:p w14:paraId="15A5A410" w14:textId="7760A028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0E93BDB3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54E1453B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6129D407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1CB80A74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5F3D764C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3F53C5B0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0BD3CDED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41544486" w14:textId="77777777" w:rsidR="00E95C85" w:rsidRDefault="00E95C85" w:rsidP="007861FC">
      <w:pPr>
        <w:pStyle w:val="Bezmezer"/>
        <w:rPr>
          <w:rFonts w:eastAsia="Times New Roman"/>
          <w:noProof/>
          <w:lang w:eastAsia="cs-CZ"/>
        </w:rPr>
      </w:pPr>
    </w:p>
    <w:p w14:paraId="58D5A405" w14:textId="77777777" w:rsidR="00E95C85" w:rsidRDefault="00E95C85" w:rsidP="007861FC">
      <w:pPr>
        <w:pStyle w:val="Bezmezer"/>
        <w:rPr>
          <w:rFonts w:eastAsia="Times New Roman"/>
          <w:noProof/>
          <w:lang w:eastAsia="cs-CZ"/>
        </w:rPr>
      </w:pPr>
    </w:p>
    <w:p w14:paraId="578FC088" w14:textId="295790B0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40DA0D87" w14:textId="556CD059" w:rsidR="001D072C" w:rsidRDefault="008E45F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Výsledné umístění na desce </w:t>
      </w:r>
    </w:p>
    <w:p w14:paraId="0845D202" w14:textId="1F5681E9" w:rsidR="001D072C" w:rsidRDefault="00E95C85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18656" behindDoc="0" locked="0" layoutInCell="1" allowOverlap="1" wp14:anchorId="4BE9E15E" wp14:editId="54C2968B">
            <wp:simplePos x="0" y="0"/>
            <wp:positionH relativeFrom="column">
              <wp:posOffset>-158115</wp:posOffset>
            </wp:positionH>
            <wp:positionV relativeFrom="paragraph">
              <wp:posOffset>127000</wp:posOffset>
            </wp:positionV>
            <wp:extent cx="4806950" cy="3599815"/>
            <wp:effectExtent l="0" t="0" r="0" b="635"/>
            <wp:wrapSquare wrapText="bothSides"/>
            <wp:docPr id="61" name="Obrázek 61" descr="Z:\ict\Projekt DigiMe\6 - ČOV\IMG_20220524_10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ict\Projekt DigiMe\6 - ČOV\IMG_20220524_10100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9641A8" w14:textId="2EBC0524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1461CD4F" w14:textId="512B8690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070E0C2C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40F59780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28C1E716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31CB0BD0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5590F5B7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352F4E70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72E0FA2C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29B97377" w14:textId="2DB57AE2" w:rsidR="001D072C" w:rsidRPr="00C5039D" w:rsidRDefault="006B2864" w:rsidP="00C5039D">
      <w:pPr>
        <w:rPr>
          <w:b/>
          <w:color w:val="002060"/>
        </w:rPr>
      </w:pPr>
      <w:r w:rsidRPr="00C5039D">
        <w:rPr>
          <w:b/>
          <w:color w:val="002060"/>
        </w:rPr>
        <w:lastRenderedPageBreak/>
        <w:t>Víceúčelová hala</w:t>
      </w:r>
    </w:p>
    <w:p w14:paraId="263804D9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4A8F72B3" w14:textId="22EEC46D" w:rsidR="001D072C" w:rsidRDefault="006B2864" w:rsidP="001F5C17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Největší </w:t>
      </w:r>
      <w:r w:rsidR="00FC6FBD">
        <w:rPr>
          <w:rFonts w:eastAsia="Times New Roman"/>
          <w:lang w:eastAsia="cs-CZ"/>
        </w:rPr>
        <w:t xml:space="preserve">organizační </w:t>
      </w:r>
      <w:r>
        <w:rPr>
          <w:rFonts w:eastAsia="Times New Roman"/>
          <w:lang w:eastAsia="cs-CZ"/>
        </w:rPr>
        <w:t>problém, jak je vysvětleno v úvodu, je nová hala a její podoba. Dodnes není zcela jasné, jak bude vypadat. Zvolili jsme jednu z variant. Po uzavření definitivní podoby bude v modelu vyměněna za skutečnou.</w:t>
      </w:r>
    </w:p>
    <w:p w14:paraId="1A146714" w14:textId="1DD95C4A" w:rsidR="00FC6FBD" w:rsidRDefault="006763B6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22752" behindDoc="0" locked="0" layoutInCell="1" allowOverlap="1" wp14:anchorId="202B6C92" wp14:editId="1BA1DC2D">
            <wp:simplePos x="0" y="0"/>
            <wp:positionH relativeFrom="column">
              <wp:posOffset>199390</wp:posOffset>
            </wp:positionH>
            <wp:positionV relativeFrom="paragraph">
              <wp:posOffset>143510</wp:posOffset>
            </wp:positionV>
            <wp:extent cx="3985895" cy="3103880"/>
            <wp:effectExtent l="0" t="0" r="0" b="1270"/>
            <wp:wrapSquare wrapText="bothSides"/>
            <wp:docPr id="289" name="Obrázek 289" descr="Z:\ict\Projekt DigiMe\2 - hala\Ha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ict\Projekt DigiMe\2 - hala\Hala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895" cy="310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F39FE" w14:textId="77777777" w:rsidR="00FC6FBD" w:rsidRDefault="00FC6FBD" w:rsidP="007861FC">
      <w:pPr>
        <w:pStyle w:val="Bezmezer"/>
        <w:rPr>
          <w:rFonts w:eastAsia="Times New Roman"/>
          <w:lang w:eastAsia="cs-CZ"/>
        </w:rPr>
      </w:pPr>
    </w:p>
    <w:p w14:paraId="7C300807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5A0C6112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2E7FD8DF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9AFAC83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637A250F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FEC99DF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12D7EFA8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0111CC3D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22D4E939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D03F7DD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C48BB8D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0D5005CA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1FAC9B5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1D190EDB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655BA2D3" w14:textId="0D47CA58" w:rsidR="006B2864" w:rsidRDefault="006763B6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23776" behindDoc="0" locked="0" layoutInCell="1" allowOverlap="1" wp14:anchorId="6ACC402D" wp14:editId="17397F33">
            <wp:simplePos x="0" y="0"/>
            <wp:positionH relativeFrom="column">
              <wp:posOffset>-2532380</wp:posOffset>
            </wp:positionH>
            <wp:positionV relativeFrom="paragraph">
              <wp:posOffset>170815</wp:posOffset>
            </wp:positionV>
            <wp:extent cx="4266565" cy="3194685"/>
            <wp:effectExtent l="0" t="0" r="635" b="5715"/>
            <wp:wrapSquare wrapText="bothSides"/>
            <wp:docPr id="290" name="Obrázek 290" descr="Z:\ict\Projekt DigiMe\2 - hala\IMG_20220524_10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ict\Projekt DigiMe\2 - hala\IMG_20220524_10104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565" cy="31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26C7F" w14:textId="34B48B11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3188F092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6D81DFDC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2A75FE6C" w14:textId="164AED53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0BAE46AF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37DA6C0F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1705609" w14:textId="70C8321A" w:rsidR="006B2864" w:rsidRDefault="006763B6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24800" behindDoc="0" locked="0" layoutInCell="1" allowOverlap="1" wp14:anchorId="46794D56" wp14:editId="2C3B5D78">
            <wp:simplePos x="0" y="0"/>
            <wp:positionH relativeFrom="column">
              <wp:posOffset>-273685</wp:posOffset>
            </wp:positionH>
            <wp:positionV relativeFrom="paragraph">
              <wp:posOffset>377190</wp:posOffset>
            </wp:positionV>
            <wp:extent cx="3985895" cy="2984500"/>
            <wp:effectExtent l="0" t="0" r="0" b="6350"/>
            <wp:wrapSquare wrapText="bothSides"/>
            <wp:docPr id="291" name="Obrázek 291" descr="Z:\ict\Projekt DigiMe\2 - hala\IMG_20220524_10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ict\Projekt DigiMe\2 - hala\IMG_20220524_10100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85895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18843" w14:textId="2F371FB5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18F548E2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14F9D813" w14:textId="06265BC9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4FE31FCD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747DF93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B58FE03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2015C3B6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E01D1F0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26DFE691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69CFE3F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10BE76F" w14:textId="38185C76" w:rsidR="006B2864" w:rsidRPr="00C5039D" w:rsidRDefault="00E95C85" w:rsidP="00C5039D">
      <w:pPr>
        <w:rPr>
          <w:b/>
          <w:color w:val="002060"/>
        </w:rPr>
      </w:pPr>
      <w:r w:rsidRPr="00C5039D">
        <w:rPr>
          <w:b/>
          <w:color w:val="002060"/>
        </w:rPr>
        <w:t>Atletický ovál</w:t>
      </w:r>
    </w:p>
    <w:p w14:paraId="67F8350F" w14:textId="301CA1EE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50BA661D" w14:textId="3014DFB8" w:rsidR="006B2864" w:rsidRDefault="00E95C85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Při tisku oválu jsme opět museli přistoupit k rozdělení na </w:t>
      </w:r>
      <w:r w:rsidR="001F5C17">
        <w:rPr>
          <w:rFonts w:eastAsia="Times New Roman"/>
          <w:lang w:eastAsia="cs-CZ"/>
        </w:rPr>
        <w:t>tři</w:t>
      </w:r>
      <w:r>
        <w:rPr>
          <w:rFonts w:eastAsia="Times New Roman"/>
          <w:lang w:eastAsia="cs-CZ"/>
        </w:rPr>
        <w:t xml:space="preserve"> části a tisknout každou zvlášť.</w:t>
      </w:r>
    </w:p>
    <w:p w14:paraId="19EC49BE" w14:textId="65797B4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18D5C462" w14:textId="01F6CFB3" w:rsidR="006B2864" w:rsidRDefault="00E95C85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30944" behindDoc="0" locked="0" layoutInCell="1" allowOverlap="1" wp14:anchorId="47C1D005" wp14:editId="5AD023F7">
            <wp:simplePos x="0" y="0"/>
            <wp:positionH relativeFrom="column">
              <wp:posOffset>3175</wp:posOffset>
            </wp:positionH>
            <wp:positionV relativeFrom="paragraph">
              <wp:posOffset>17780</wp:posOffset>
            </wp:positionV>
            <wp:extent cx="3441700" cy="1951990"/>
            <wp:effectExtent l="0" t="0" r="6350" b="0"/>
            <wp:wrapSquare wrapText="bothSides"/>
            <wp:docPr id="296" name="Obrázek 296" descr="Z:\ict\Projekt DigiMe\9 - ovál\Ov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ict\Projekt DigiMe\9 - ovál\Oval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5" t="26774" r="10769" b="11932"/>
                    <a:stretch/>
                  </pic:blipFill>
                  <pic:spPr bwMode="auto">
                    <a:xfrm>
                      <a:off x="0" y="0"/>
                      <a:ext cx="344170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BAC95" w14:textId="1645F7C9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1578A6D3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0A4A632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788B92F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333524EE" w14:textId="683CEFD3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18D684AC" w14:textId="55E9F8C5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8AC7586" w14:textId="12DDD9C1" w:rsidR="006B2864" w:rsidRDefault="0065142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31968" behindDoc="0" locked="0" layoutInCell="1" allowOverlap="1" wp14:anchorId="63574C5C" wp14:editId="63F76F7E">
            <wp:simplePos x="0" y="0"/>
            <wp:positionH relativeFrom="column">
              <wp:posOffset>-378460</wp:posOffset>
            </wp:positionH>
            <wp:positionV relativeFrom="paragraph">
              <wp:posOffset>72390</wp:posOffset>
            </wp:positionV>
            <wp:extent cx="3071495" cy="2545080"/>
            <wp:effectExtent l="0" t="0" r="0" b="7620"/>
            <wp:wrapSquare wrapText="bothSides"/>
            <wp:docPr id="297" name="Obrázek 297" descr="Z:\ict\Projekt DigiMe\9 - ovál\Oval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ict\Projekt DigiMe\9 - ovál\Oval 0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2" t="9643" r="2410" b="7711"/>
                    <a:stretch/>
                  </pic:blipFill>
                  <pic:spPr bwMode="auto">
                    <a:xfrm>
                      <a:off x="0" y="0"/>
                      <a:ext cx="3071495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59AFB" w14:textId="5352D0E8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3CB7480E" w14:textId="2D42FF3D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E5415C1" w14:textId="3071A543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AD370B1" w14:textId="57444956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C971F7F" w14:textId="71BE4ED1" w:rsidR="006B2864" w:rsidRDefault="0065142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87264" behindDoc="0" locked="0" layoutInCell="1" allowOverlap="1" wp14:anchorId="1279F2E3" wp14:editId="10EA09E3">
            <wp:simplePos x="0" y="0"/>
            <wp:positionH relativeFrom="column">
              <wp:posOffset>-510540</wp:posOffset>
            </wp:positionH>
            <wp:positionV relativeFrom="paragraph">
              <wp:posOffset>360045</wp:posOffset>
            </wp:positionV>
            <wp:extent cx="4810760" cy="3599815"/>
            <wp:effectExtent l="0" t="4128" r="4763" b="4762"/>
            <wp:wrapSquare wrapText="bothSides"/>
            <wp:docPr id="295" name="Obrázek 295" descr="Z:\ict\Projekt DigiMe\9 - ovál\IMG_20220428_073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ict\Projekt DigiMe\9 - ovál\IMG_20220428_07341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1076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04C3D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3C9998CD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6B87C5BD" w14:textId="6197FB18" w:rsidR="006B2864" w:rsidRDefault="0065142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88288" behindDoc="0" locked="0" layoutInCell="1" allowOverlap="1" wp14:anchorId="28C4EB01" wp14:editId="1E88AC33">
            <wp:simplePos x="0" y="0"/>
            <wp:positionH relativeFrom="column">
              <wp:posOffset>2540</wp:posOffset>
            </wp:positionH>
            <wp:positionV relativeFrom="paragraph">
              <wp:posOffset>556260</wp:posOffset>
            </wp:positionV>
            <wp:extent cx="2042160" cy="1439545"/>
            <wp:effectExtent l="0" t="0" r="0" b="8255"/>
            <wp:wrapSquare wrapText="bothSides"/>
            <wp:docPr id="347" name="Obrázek 347" descr="C:\Users\pn\Dropbox\projekt\Projekt DigiMe\screen piskovi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n\Dropbox\projekt\Projekt DigiMe\screen piskoviste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B9D89F" w14:textId="661C2A84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3EB83A6E" w14:textId="2E21B5A0" w:rsidR="006B2864" w:rsidRDefault="0065142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           pískoviště</w:t>
      </w:r>
    </w:p>
    <w:p w14:paraId="3CA672AA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889C264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37F35FFA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0EB5D802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712C8490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53E67F39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4CAB91BC" w14:textId="77777777" w:rsidR="006B2864" w:rsidRDefault="006B2864" w:rsidP="007861FC">
      <w:pPr>
        <w:pStyle w:val="Bezmezer"/>
        <w:rPr>
          <w:rFonts w:eastAsia="Times New Roman"/>
          <w:lang w:eastAsia="cs-CZ"/>
        </w:rPr>
      </w:pPr>
    </w:p>
    <w:p w14:paraId="41E79E39" w14:textId="260A6594" w:rsidR="001D072C" w:rsidRDefault="00E95C85" w:rsidP="00C5039D">
      <w:pPr>
        <w:rPr>
          <w:b/>
          <w:color w:val="002060"/>
        </w:rPr>
      </w:pPr>
      <w:r w:rsidRPr="00C5039D">
        <w:rPr>
          <w:b/>
          <w:color w:val="002060"/>
        </w:rPr>
        <w:t>Fotbalový stadion</w:t>
      </w:r>
    </w:p>
    <w:p w14:paraId="1EA8D9C2" w14:textId="4EB6A059" w:rsidR="00C5039D" w:rsidRPr="00C5039D" w:rsidRDefault="00C5039D" w:rsidP="00C5039D">
      <w:pPr>
        <w:pStyle w:val="Bezmezer"/>
        <w:rPr>
          <w:rFonts w:eastAsia="Times New Roman"/>
          <w:b/>
          <w:noProof/>
          <w:lang w:eastAsia="cs-CZ"/>
        </w:rPr>
      </w:pPr>
      <w:r w:rsidRPr="00C5039D">
        <w:rPr>
          <w:rFonts w:eastAsia="Times New Roman"/>
          <w:b/>
          <w:noProof/>
          <w:lang w:eastAsia="cs-CZ"/>
        </w:rPr>
        <w:t>Plocha</w:t>
      </w:r>
    </w:p>
    <w:p w14:paraId="0C09AC82" w14:textId="77777777" w:rsidR="00E95C85" w:rsidRPr="00C5039D" w:rsidRDefault="00E95C85" w:rsidP="00C5039D">
      <w:pPr>
        <w:rPr>
          <w:b/>
          <w:color w:val="002060"/>
        </w:rPr>
      </w:pPr>
    </w:p>
    <w:p w14:paraId="6A44FCE8" w14:textId="34154B63" w:rsidR="00E95C85" w:rsidRDefault="00F60773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 </w:t>
      </w:r>
      <w:r w:rsidR="00BC4C69">
        <w:rPr>
          <w:rFonts w:eastAsia="Times New Roman"/>
          <w:lang w:eastAsia="cs-CZ"/>
        </w:rPr>
        <w:t>TinkerCadu</w:t>
      </w:r>
      <w:r>
        <w:rPr>
          <w:rFonts w:eastAsia="Times New Roman"/>
          <w:lang w:eastAsia="cs-CZ"/>
        </w:rPr>
        <w:t xml:space="preserve"> jsme</w:t>
      </w:r>
      <w:r w:rsidR="00E95C85">
        <w:rPr>
          <w:rFonts w:eastAsia="Times New Roman"/>
          <w:lang w:eastAsia="cs-CZ"/>
        </w:rPr>
        <w:t xml:space="preserve"> vyrobili pouze „lajny“ pro oba stadiony, vnitřní část hřiště byla nastříkána pomocí paintbrush.</w:t>
      </w:r>
    </w:p>
    <w:p w14:paraId="790F0E6B" w14:textId="70C1746C" w:rsidR="00F60773" w:rsidRDefault="0035471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32992" behindDoc="0" locked="0" layoutInCell="1" allowOverlap="1" wp14:anchorId="61D44C3B" wp14:editId="489C54A3">
            <wp:simplePos x="0" y="0"/>
            <wp:positionH relativeFrom="column">
              <wp:posOffset>126365</wp:posOffset>
            </wp:positionH>
            <wp:positionV relativeFrom="paragraph">
              <wp:posOffset>121285</wp:posOffset>
            </wp:positionV>
            <wp:extent cx="4961890" cy="3060700"/>
            <wp:effectExtent l="0" t="0" r="0" b="6350"/>
            <wp:wrapSquare wrapText="bothSides"/>
            <wp:docPr id="298" name="Obrázek 298" descr="Z:\ict\Projekt DigiMe\12 - fotbal\Fotb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ict\Projekt DigiMe\12 - fotbal\Fotbal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89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747CA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737A05B8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B3A4EEB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76F25693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49F03100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1E94A08C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46DFE2A4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160687DF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139724C5" w14:textId="65439705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86A5A3B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131459E9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0EC9F645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74F97880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190B2A0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47215BCC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65CB795F" w14:textId="1817494A" w:rsidR="00E95C85" w:rsidRDefault="0070008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92384" behindDoc="0" locked="0" layoutInCell="1" allowOverlap="1" wp14:anchorId="7B641789" wp14:editId="0BC8DB08">
            <wp:simplePos x="0" y="0"/>
            <wp:positionH relativeFrom="column">
              <wp:posOffset>-3620770</wp:posOffset>
            </wp:positionH>
            <wp:positionV relativeFrom="paragraph">
              <wp:posOffset>2303145</wp:posOffset>
            </wp:positionV>
            <wp:extent cx="2999740" cy="2773680"/>
            <wp:effectExtent l="0" t="0" r="0" b="7620"/>
            <wp:wrapSquare wrapText="bothSides"/>
            <wp:docPr id="341" name="Obrázek 341" descr="C:\Users\pn\Dropbox\projekt\Projekt DigiMe\IMG_20220429_115011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pn\Dropbox\projekt\Projekt DigiMe\IMG_20220429_115011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6265" r="2341" b="16180"/>
                    <a:stretch/>
                  </pic:blipFill>
                  <pic:spPr bwMode="auto">
                    <a:xfrm>
                      <a:off x="0" y="0"/>
                      <a:ext cx="299974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275">
        <w:rPr>
          <w:rFonts w:eastAsia="Times New Roman"/>
          <w:noProof/>
          <w:lang w:eastAsia="cs-CZ"/>
        </w:rPr>
        <w:drawing>
          <wp:anchor distT="0" distB="0" distL="114300" distR="114300" simplePos="0" relativeHeight="251734016" behindDoc="0" locked="0" layoutInCell="1" allowOverlap="1" wp14:anchorId="665380F3" wp14:editId="7DD9DB9C">
            <wp:simplePos x="0" y="0"/>
            <wp:positionH relativeFrom="column">
              <wp:posOffset>-2426970</wp:posOffset>
            </wp:positionH>
            <wp:positionV relativeFrom="paragraph">
              <wp:posOffset>567690</wp:posOffset>
            </wp:positionV>
            <wp:extent cx="3881755" cy="2907030"/>
            <wp:effectExtent l="0" t="7937" r="0" b="0"/>
            <wp:wrapSquare wrapText="bothSides"/>
            <wp:docPr id="300" name="Obrázek 300" descr="Z:\ict\Projekt DigiMe\12 - fotbal\IMG_20220524_10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ict\Projekt DigiMe\12 - fotbal\IMG_20220524_10093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81755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471F">
        <w:rPr>
          <w:rFonts w:eastAsia="Times New Roman"/>
          <w:noProof/>
          <w:lang w:eastAsia="cs-CZ"/>
        </w:rPr>
        <w:drawing>
          <wp:anchor distT="0" distB="0" distL="114300" distR="114300" simplePos="0" relativeHeight="251735040" behindDoc="0" locked="0" layoutInCell="1" allowOverlap="1" wp14:anchorId="2890906A" wp14:editId="506347DD">
            <wp:simplePos x="0" y="0"/>
            <wp:positionH relativeFrom="column">
              <wp:posOffset>-5479415</wp:posOffset>
            </wp:positionH>
            <wp:positionV relativeFrom="paragraph">
              <wp:posOffset>693420</wp:posOffset>
            </wp:positionV>
            <wp:extent cx="3864610" cy="2894330"/>
            <wp:effectExtent l="8890" t="0" r="0" b="0"/>
            <wp:wrapSquare wrapText="bothSides"/>
            <wp:docPr id="299" name="Obrázek 299" descr="Z:\ict\Projekt DigiMe\12 - fotbal\IMG_20220524_10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ict\Projekt DigiMe\12 - fotbal\IMG_20220524_100926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64610" cy="289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C30AA" w14:textId="062407CF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0140D06F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2E88DE89" w14:textId="1DB6A8D1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53CDF330" w14:textId="17FD91D4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6AE3CCF6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3067BF5E" w14:textId="77777777" w:rsidR="0035471F" w:rsidRDefault="0035471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CD09ECE" w14:textId="6A2647B6" w:rsidR="00E95C85" w:rsidRPr="00C5039D" w:rsidRDefault="00F60773" w:rsidP="00C5039D">
      <w:pPr>
        <w:pStyle w:val="Bezmezer"/>
        <w:rPr>
          <w:rFonts w:eastAsia="Times New Roman"/>
          <w:b/>
          <w:noProof/>
          <w:lang w:eastAsia="cs-CZ"/>
        </w:rPr>
      </w:pPr>
      <w:r w:rsidRPr="00C5039D">
        <w:rPr>
          <w:rFonts w:eastAsia="Times New Roman"/>
          <w:b/>
          <w:noProof/>
          <w:lang w:eastAsia="cs-CZ"/>
        </w:rPr>
        <w:t>Fotbalové šatny</w:t>
      </w:r>
    </w:p>
    <w:p w14:paraId="599A10F2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0688E91D" w14:textId="6FF2EF98" w:rsidR="00F60773" w:rsidRDefault="00F60773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37088" behindDoc="0" locked="0" layoutInCell="1" allowOverlap="1" wp14:anchorId="7EC00F09" wp14:editId="5F87E478">
            <wp:simplePos x="0" y="0"/>
            <wp:positionH relativeFrom="column">
              <wp:posOffset>45085</wp:posOffset>
            </wp:positionH>
            <wp:positionV relativeFrom="paragraph">
              <wp:posOffset>5080</wp:posOffset>
            </wp:positionV>
            <wp:extent cx="4253230" cy="2515870"/>
            <wp:effectExtent l="0" t="0" r="0" b="0"/>
            <wp:wrapSquare wrapText="bothSides"/>
            <wp:docPr id="302" name="Obrázek 302" descr="Z:\ict\Projekt DigiMe\4 - šatny fotbal\Šatny fotb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ict\Projekt DigiMe\4 - šatny fotbal\Šatny fotbal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230" cy="251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9209F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3E156128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553D1CDD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4892241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3BF3D488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142D32BC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5001B28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101EA49A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029D5DF9" w14:textId="7D951DAD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6A2ACB82" w14:textId="7BAF2AF4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06CE20F6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CD3229C" w14:textId="3E54C1B4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3AE378B7" w14:textId="514416CD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439AC73E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3DA694C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0D063EF0" w14:textId="656F84F9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43A924C0" w14:textId="024D3FCB" w:rsidR="00E95C85" w:rsidRDefault="00F60773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36064" behindDoc="0" locked="0" layoutInCell="1" allowOverlap="1" wp14:anchorId="7632ED72" wp14:editId="68950178">
            <wp:simplePos x="0" y="0"/>
            <wp:positionH relativeFrom="column">
              <wp:posOffset>2501900</wp:posOffset>
            </wp:positionH>
            <wp:positionV relativeFrom="paragraph">
              <wp:posOffset>88265</wp:posOffset>
            </wp:positionV>
            <wp:extent cx="4228465" cy="3163570"/>
            <wp:effectExtent l="0" t="952" r="0" b="0"/>
            <wp:wrapSquare wrapText="bothSides"/>
            <wp:docPr id="301" name="Obrázek 301" descr="Z:\ict\Projekt DigiMe\4 - šatny fotbal\IMG_20220429_094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ict\Projekt DigiMe\4 - šatny fotbal\IMG_20220429_09463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28465" cy="316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3AFFE" w14:textId="3EE58F11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01B37FBD" w14:textId="335CCAF5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5E382EAE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C63ABD2" w14:textId="37143489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06C36345" w14:textId="48AB064A" w:rsidR="00E95C85" w:rsidRDefault="00F60773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                                                   Kamila dokresluje detaily</w:t>
      </w:r>
    </w:p>
    <w:p w14:paraId="10C40897" w14:textId="3D5C63F6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4B8A3703" w14:textId="6121125E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106D43BC" w14:textId="2E4524FC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4ACC4E60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1AE792DE" w14:textId="2DA8A10E" w:rsidR="00E95C85" w:rsidRDefault="00F60773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38112" behindDoc="0" locked="0" layoutInCell="1" allowOverlap="1" wp14:anchorId="414CE0A3" wp14:editId="393750D5">
            <wp:simplePos x="0" y="0"/>
            <wp:positionH relativeFrom="column">
              <wp:posOffset>-387985</wp:posOffset>
            </wp:positionH>
            <wp:positionV relativeFrom="paragraph">
              <wp:posOffset>513080</wp:posOffset>
            </wp:positionV>
            <wp:extent cx="3897630" cy="2918460"/>
            <wp:effectExtent l="0" t="0" r="7620" b="0"/>
            <wp:wrapSquare wrapText="bothSides"/>
            <wp:docPr id="303" name="Obrázek 303" descr="Z:\ict\Projekt DigiMe\4 - šatny fotbal\IMG_20220524_10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ict\Projekt DigiMe\4 - šatny fotbal\IMG_20220524_10102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630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FA07E5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530DAD57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4EBFB194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B0C65D7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15ABB23D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76E18C6C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45D50944" w14:textId="0EAABE56" w:rsidR="00E95C85" w:rsidRDefault="00F60773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Výsledná podoba </w:t>
      </w:r>
    </w:p>
    <w:p w14:paraId="18D13D1D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E2238FC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71F0DEE8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641D2BC2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4718E07F" w14:textId="25221B69" w:rsidR="00F60773" w:rsidRPr="00C5039D" w:rsidRDefault="00F60773" w:rsidP="007861FC">
      <w:pPr>
        <w:pStyle w:val="Bezmezer"/>
        <w:rPr>
          <w:rFonts w:eastAsia="Times New Roman"/>
          <w:b/>
          <w:noProof/>
          <w:lang w:eastAsia="cs-CZ"/>
        </w:rPr>
      </w:pPr>
      <w:r w:rsidRPr="00F60773">
        <w:rPr>
          <w:rFonts w:eastAsia="Times New Roman"/>
          <w:b/>
          <w:noProof/>
          <w:lang w:eastAsia="cs-CZ"/>
        </w:rPr>
        <w:t>Doplňky fotbalového stadionu</w:t>
      </w:r>
    </w:p>
    <w:p w14:paraId="40097335" w14:textId="046DA75D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136C12EA" w14:textId="7DBA3BD3" w:rsidR="00F60773" w:rsidRDefault="00507275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39136" behindDoc="0" locked="0" layoutInCell="1" allowOverlap="1" wp14:anchorId="0C2D2749" wp14:editId="6C9611D3">
            <wp:simplePos x="0" y="0"/>
            <wp:positionH relativeFrom="column">
              <wp:posOffset>-518795</wp:posOffset>
            </wp:positionH>
            <wp:positionV relativeFrom="paragraph">
              <wp:posOffset>83820</wp:posOffset>
            </wp:positionV>
            <wp:extent cx="4952365" cy="3708400"/>
            <wp:effectExtent l="0" t="0" r="635" b="6350"/>
            <wp:wrapSquare wrapText="bothSides"/>
            <wp:docPr id="304" name="Obrázek 304" descr="Z:\ict\Projekt DigiMe\4 - šatny fotbal\IMG_20220524_10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ict\Projekt DigiMe\4 - šatny fotbal\IMG_20220524_100934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365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934F1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7F20BBFE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25D8F330" w14:textId="712EF065" w:rsidR="00F60773" w:rsidRDefault="00F60773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Tribuny pro návštěvníky</w:t>
      </w:r>
    </w:p>
    <w:p w14:paraId="0EF65248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1ABF3F78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35F2919F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35C94EFD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06E80BAB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0F1444BD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179DC12F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1A08D63C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600F6B13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4A8BA958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6AEC6EF5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0B698C9E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6B44342E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3292BE0D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4291BD6F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6C1D1474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32A68AC5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3A267F4F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71EEC812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707E5A97" w14:textId="05639D14" w:rsidR="00F60773" w:rsidRDefault="00F60773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40160" behindDoc="0" locked="0" layoutInCell="1" allowOverlap="1" wp14:anchorId="3B0AF639" wp14:editId="2CD8802A">
            <wp:simplePos x="0" y="0"/>
            <wp:positionH relativeFrom="column">
              <wp:posOffset>-345440</wp:posOffset>
            </wp:positionH>
            <wp:positionV relativeFrom="paragraph">
              <wp:posOffset>6350</wp:posOffset>
            </wp:positionV>
            <wp:extent cx="3359785" cy="3164205"/>
            <wp:effectExtent l="0" t="0" r="0" b="0"/>
            <wp:wrapSquare wrapText="bothSides"/>
            <wp:docPr id="305" name="Obrázek 305" descr="Z:\ict\Projekt DigiMe\12 - fotbal\Brank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ict\Projekt DigiMe\12 - fotbal\Branky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31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63D08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7F401E37" w14:textId="13706FD7" w:rsidR="00F60773" w:rsidRDefault="00F60773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                                        Fotbalové branky</w:t>
      </w:r>
    </w:p>
    <w:p w14:paraId="59D41AAA" w14:textId="51FA2B80" w:rsidR="00F60773" w:rsidRDefault="00F60773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41184" behindDoc="0" locked="0" layoutInCell="1" allowOverlap="1" wp14:anchorId="338F0E2C" wp14:editId="5150AC2C">
            <wp:simplePos x="0" y="0"/>
            <wp:positionH relativeFrom="column">
              <wp:posOffset>-523875</wp:posOffset>
            </wp:positionH>
            <wp:positionV relativeFrom="paragraph">
              <wp:posOffset>14605</wp:posOffset>
            </wp:positionV>
            <wp:extent cx="3975735" cy="2976880"/>
            <wp:effectExtent l="4128" t="0" r="0" b="0"/>
            <wp:wrapSquare wrapText="bothSides"/>
            <wp:docPr id="306" name="Obrázek 306" descr="Z:\ict\Projekt DigiMe\12 - fotbal\IMG_20220524_1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ict\Projekt DigiMe\12 - fotbal\IMG_20220524_100946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75735" cy="297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FE12C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313E20AA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697FFB04" w14:textId="3DC44AC2" w:rsidR="0065142F" w:rsidRPr="00781EDC" w:rsidRDefault="0065142F" w:rsidP="00781EDC">
      <w:pPr>
        <w:rPr>
          <w:b/>
          <w:color w:val="002060"/>
        </w:rPr>
      </w:pPr>
      <w:r w:rsidRPr="00781EDC">
        <w:rPr>
          <w:b/>
          <w:color w:val="002060"/>
        </w:rPr>
        <w:t>Administrativní budova</w:t>
      </w:r>
    </w:p>
    <w:p w14:paraId="2E74D390" w14:textId="77777777" w:rsidR="0065142F" w:rsidRDefault="0065142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2E5020B" w14:textId="071484C1" w:rsidR="0065142F" w:rsidRDefault="0065142F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drawing>
          <wp:inline distT="0" distB="0" distL="0" distR="0" wp14:anchorId="5CF961AB" wp14:editId="4C63C622">
            <wp:extent cx="4366517" cy="3304424"/>
            <wp:effectExtent l="0" t="0" r="0" b="0"/>
            <wp:docPr id="345" name="Obrázek 345" descr="C:\Users\pn\Dropbox\projekt\Projekt DigiMe\Screen budova vedle cistic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n\Dropbox\projekt\Projekt DigiMe\Screen budova vedle cisticky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084" cy="330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DC01C" w14:textId="77777777" w:rsidR="0065142F" w:rsidRDefault="0065142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94FF573" w14:textId="12C6AF8C" w:rsidR="0065142F" w:rsidRDefault="0065142F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drawing>
          <wp:inline distT="0" distB="0" distL="0" distR="0" wp14:anchorId="7E61CD8D" wp14:editId="72DE7FA9">
            <wp:extent cx="5756910" cy="4311145"/>
            <wp:effectExtent l="0" t="0" r="0" b="0"/>
            <wp:docPr id="346" name="Obrázek 346" descr="C:\Users\pn\Dropbox\projekt\Projekt DigiMe\240522\IMG_20220524_10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pn\Dropbox\projekt\Projekt DigiMe\240522\IMG_20220524_10095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431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7F93E" w14:textId="77777777" w:rsidR="0065142F" w:rsidRDefault="0065142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A71AFC5" w14:textId="77777777" w:rsidR="0065142F" w:rsidRDefault="0065142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777DEC5" w14:textId="36996834" w:rsidR="00F60773" w:rsidRPr="00781EDC" w:rsidRDefault="008C6CDC" w:rsidP="00781EDC">
      <w:pPr>
        <w:rPr>
          <w:b/>
          <w:color w:val="002060"/>
        </w:rPr>
      </w:pPr>
      <w:r w:rsidRPr="00781EDC">
        <w:rPr>
          <w:b/>
          <w:color w:val="002060"/>
        </w:rPr>
        <w:t>Kuželna</w:t>
      </w:r>
    </w:p>
    <w:p w14:paraId="3D81C618" w14:textId="77777777" w:rsidR="008C6CDC" w:rsidRDefault="008C6CDC" w:rsidP="007861FC">
      <w:pPr>
        <w:pStyle w:val="Bezmezer"/>
        <w:rPr>
          <w:rFonts w:eastAsia="Times New Roman"/>
          <w:lang w:eastAsia="cs-CZ"/>
        </w:rPr>
      </w:pPr>
    </w:p>
    <w:p w14:paraId="0CA9EA36" w14:textId="6D5C376F" w:rsidR="00F60773" w:rsidRDefault="008C6CD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54496" behindDoc="0" locked="0" layoutInCell="1" allowOverlap="1" wp14:anchorId="54F6BA16" wp14:editId="141E3E41">
            <wp:simplePos x="0" y="0"/>
            <wp:positionH relativeFrom="column">
              <wp:posOffset>3810</wp:posOffset>
            </wp:positionH>
            <wp:positionV relativeFrom="paragraph">
              <wp:posOffset>5080</wp:posOffset>
            </wp:positionV>
            <wp:extent cx="3842385" cy="2661920"/>
            <wp:effectExtent l="0" t="0" r="5715" b="5080"/>
            <wp:wrapSquare wrapText="bothSides"/>
            <wp:docPr id="314" name="Obrázek 314" descr="C:\Users\pn\Dropbox\projekt\Projekt DigiMe\3 - kuželna\Kužel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n\Dropbox\projekt\Projekt DigiMe\3 - kuželna\Kuželna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385" cy="266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AC765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23D6E0D1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057B882C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6F23B614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480D2303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3B050CC5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4BC7C3DF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49B227D7" w14:textId="002DEBD8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52AF372D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26E48B8C" w14:textId="1666DB93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28CA374D" w14:textId="03024709" w:rsidR="00916216" w:rsidRDefault="008C6CD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53472" behindDoc="0" locked="0" layoutInCell="1" allowOverlap="1" wp14:anchorId="339EF85A" wp14:editId="096BD354">
            <wp:simplePos x="0" y="0"/>
            <wp:positionH relativeFrom="column">
              <wp:posOffset>-3010535</wp:posOffset>
            </wp:positionH>
            <wp:positionV relativeFrom="paragraph">
              <wp:posOffset>19050</wp:posOffset>
            </wp:positionV>
            <wp:extent cx="4806950" cy="3599815"/>
            <wp:effectExtent l="0" t="0" r="0" b="635"/>
            <wp:wrapSquare wrapText="bothSides"/>
            <wp:docPr id="312" name="Obrázek 312" descr="C:\Users\pn\Dropbox\projekt\Projekt DigiMe\3 - kuželna\IMG_20220524_131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n\Dropbox\projekt\Projekt DigiMe\3 - kuželna\IMG_20220524_131823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85CB6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6BC9A6DA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3212F940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1CF0D010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5D6AB80C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62239413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09F49671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073C11FF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268B05CE" w14:textId="47B307E4" w:rsidR="00916216" w:rsidRDefault="008C6CD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645948" behindDoc="0" locked="0" layoutInCell="1" allowOverlap="1" wp14:anchorId="1EE2953F" wp14:editId="09A5B1CF">
            <wp:simplePos x="0" y="0"/>
            <wp:positionH relativeFrom="column">
              <wp:posOffset>3810</wp:posOffset>
            </wp:positionH>
            <wp:positionV relativeFrom="paragraph">
              <wp:posOffset>354330</wp:posOffset>
            </wp:positionV>
            <wp:extent cx="4326255" cy="3239770"/>
            <wp:effectExtent l="0" t="0" r="0" b="0"/>
            <wp:wrapSquare wrapText="bothSides"/>
            <wp:docPr id="313" name="Obrázek 313" descr="C:\Users\pn\Dropbox\projekt\Projekt DigiMe\3 - kuželna\IMG_20220524_13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n\Dropbox\projekt\Projekt DigiMe\3 - kuželna\IMG_20220524_13184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25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6A8315" w14:textId="6AE3FECE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17338EE7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2FFDF854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3D2C8223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6F894776" w14:textId="0B3EF48E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00877667" w14:textId="533F4659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67D5FC8C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17466A5E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036B5F7C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493AC886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6F2BAA86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7939BB75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36D95D2F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4BD89A48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4FA39D90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52E07C3F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13D70610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3B105527" w14:textId="41554F53" w:rsidR="00916216" w:rsidRPr="00781EDC" w:rsidRDefault="008C6CDC" w:rsidP="00781EDC">
      <w:pPr>
        <w:rPr>
          <w:b/>
          <w:color w:val="002060"/>
        </w:rPr>
      </w:pPr>
      <w:r w:rsidRPr="00781EDC">
        <w:rPr>
          <w:b/>
          <w:color w:val="002060"/>
        </w:rPr>
        <w:t>Ubytovna</w:t>
      </w:r>
    </w:p>
    <w:p w14:paraId="2DE4E5EC" w14:textId="39657CEA" w:rsidR="008C6CDC" w:rsidRDefault="00721814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57568" behindDoc="0" locked="0" layoutInCell="1" allowOverlap="1" wp14:anchorId="3853A0AD" wp14:editId="1655997E">
            <wp:simplePos x="0" y="0"/>
            <wp:positionH relativeFrom="column">
              <wp:posOffset>-93345</wp:posOffset>
            </wp:positionH>
            <wp:positionV relativeFrom="paragraph">
              <wp:posOffset>84455</wp:posOffset>
            </wp:positionV>
            <wp:extent cx="3564890" cy="2784475"/>
            <wp:effectExtent l="0" t="0" r="0" b="0"/>
            <wp:wrapSquare wrapText="bothSides"/>
            <wp:docPr id="321" name="Obrázek 321" descr="C:\Users\pn\Dropbox\projekt\Projekt DigiMe\7 - PENZION\Penz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n\Dropbox\projekt\Projekt DigiMe\7 - PENZION\Penzion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890" cy="278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9F7BA0" w14:textId="0B1818A9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0D56ADC0" w14:textId="74F6A4C4" w:rsidR="00916216" w:rsidRDefault="0065142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55520" behindDoc="0" locked="0" layoutInCell="1" allowOverlap="1" wp14:anchorId="1EB7891C" wp14:editId="351BD80F">
            <wp:simplePos x="0" y="0"/>
            <wp:positionH relativeFrom="column">
              <wp:posOffset>-814705</wp:posOffset>
            </wp:positionH>
            <wp:positionV relativeFrom="paragraph">
              <wp:posOffset>777875</wp:posOffset>
            </wp:positionV>
            <wp:extent cx="3848735" cy="2879725"/>
            <wp:effectExtent l="8255" t="0" r="7620" b="7620"/>
            <wp:wrapSquare wrapText="bothSides"/>
            <wp:docPr id="318" name="Obrázek 318" descr="C:\Users\pn\Dropbox\projekt\Projekt DigiMe\7 - PENZION\IMG_20220429_09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n\Dropbox\projekt\Projekt DigiMe\7 - PENZION\IMG_20220429_094712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84873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54658E" w14:textId="3C2BBCCC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2DC8EB61" w14:textId="09608906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0FFAA635" w14:textId="7777777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1DC6FB0D" w14:textId="64F08006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7599D33F" w14:textId="5DD21D67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294A1A90" w14:textId="64ED00E8" w:rsidR="00916216" w:rsidRDefault="00916216" w:rsidP="007861FC">
      <w:pPr>
        <w:pStyle w:val="Bezmezer"/>
        <w:rPr>
          <w:rFonts w:eastAsia="Times New Roman"/>
          <w:lang w:eastAsia="cs-CZ"/>
        </w:rPr>
      </w:pPr>
    </w:p>
    <w:p w14:paraId="00106D39" w14:textId="60BEE549" w:rsidR="00F60773" w:rsidRDefault="00721814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58592" behindDoc="0" locked="0" layoutInCell="1" allowOverlap="1" wp14:anchorId="72F26150" wp14:editId="166F1ECD">
            <wp:simplePos x="0" y="0"/>
            <wp:positionH relativeFrom="column">
              <wp:posOffset>-587375</wp:posOffset>
            </wp:positionH>
            <wp:positionV relativeFrom="paragraph">
              <wp:posOffset>20320</wp:posOffset>
            </wp:positionV>
            <wp:extent cx="3845560" cy="2879725"/>
            <wp:effectExtent l="6667" t="0" r="9208" b="9207"/>
            <wp:wrapSquare wrapText="bothSides"/>
            <wp:docPr id="319" name="Obrázek 319" descr="C:\Users\pn\Dropbox\projekt\Projekt DigiMe\7 - PENZION\IMG_20220524_10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n\Dropbox\projekt\Projekt DigiMe\7 - PENZION\IMG_20220524_10091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556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ADD08" w14:textId="7CAD2171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1A3E2DAA" w14:textId="77777777" w:rsidR="00F60773" w:rsidRDefault="00F60773" w:rsidP="007861FC">
      <w:pPr>
        <w:pStyle w:val="Bezmezer"/>
        <w:rPr>
          <w:rFonts w:eastAsia="Times New Roman"/>
          <w:lang w:eastAsia="cs-CZ"/>
        </w:rPr>
      </w:pPr>
    </w:p>
    <w:p w14:paraId="40A44F6F" w14:textId="799110ED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7A883767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56C261B4" w14:textId="07B47F54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7A2B16D2" w14:textId="00CBE2A0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62176DB9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37D94094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48F3699" w14:textId="28C1CCEC" w:rsidR="00E95C85" w:rsidRDefault="0065142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56544" behindDoc="0" locked="0" layoutInCell="1" allowOverlap="1" wp14:anchorId="608EF654" wp14:editId="2DDF4770">
            <wp:simplePos x="0" y="0"/>
            <wp:positionH relativeFrom="column">
              <wp:posOffset>-668655</wp:posOffset>
            </wp:positionH>
            <wp:positionV relativeFrom="paragraph">
              <wp:posOffset>206375</wp:posOffset>
            </wp:positionV>
            <wp:extent cx="3845560" cy="2879725"/>
            <wp:effectExtent l="0" t="0" r="2540" b="0"/>
            <wp:wrapSquare wrapText="bothSides"/>
            <wp:docPr id="320" name="Obrázek 320" descr="C:\Users\pn\Dropbox\projekt\Projekt DigiMe\7 - PENZION\IMG_20220524_10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n\Dropbox\projekt\Projekt DigiMe\7 - PENZION\IMG_20220524_10103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56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2E5457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7D664F64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59009B99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075E288F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42469F9C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5AFDCC8" w14:textId="77777777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66B5A82A" w14:textId="5DA0B990" w:rsidR="00E95C85" w:rsidRPr="00781EDC" w:rsidRDefault="000A148F" w:rsidP="00781EDC">
      <w:pPr>
        <w:rPr>
          <w:b/>
          <w:color w:val="002060"/>
        </w:rPr>
      </w:pPr>
      <w:r w:rsidRPr="00781EDC">
        <w:rPr>
          <w:b/>
          <w:color w:val="002060"/>
        </w:rPr>
        <w:t>Trafostanice</w:t>
      </w:r>
    </w:p>
    <w:p w14:paraId="292DD067" w14:textId="77777777" w:rsidR="000A148F" w:rsidRDefault="000A148F" w:rsidP="007861FC">
      <w:pPr>
        <w:pStyle w:val="Bezmezer"/>
        <w:rPr>
          <w:rFonts w:eastAsia="Times New Roman"/>
          <w:lang w:eastAsia="cs-CZ"/>
        </w:rPr>
      </w:pPr>
    </w:p>
    <w:p w14:paraId="5D4F3CB6" w14:textId="4B130A11" w:rsidR="000A148F" w:rsidRDefault="000A148F" w:rsidP="007861FC">
      <w:pPr>
        <w:pStyle w:val="Bezmezer"/>
        <w:rPr>
          <w:rFonts w:eastAsia="Times New Roman"/>
          <w:lang w:eastAsia="cs-CZ"/>
        </w:rPr>
      </w:pPr>
      <w:r w:rsidRPr="000A148F">
        <w:rPr>
          <w:rFonts w:eastAsia="Times New Roman"/>
          <w:lang w:eastAsia="cs-CZ"/>
        </w:rPr>
        <w:t xml:space="preserve">Jeden z jednodušších </w:t>
      </w:r>
      <w:r>
        <w:rPr>
          <w:rFonts w:eastAsia="Times New Roman"/>
          <w:lang w:eastAsia="cs-CZ"/>
        </w:rPr>
        <w:t>modelů objektů je trafostanice</w:t>
      </w:r>
      <w:r w:rsidR="00F92735">
        <w:rPr>
          <w:rFonts w:eastAsia="Times New Roman"/>
          <w:lang w:eastAsia="cs-CZ"/>
        </w:rPr>
        <w:t>.</w:t>
      </w:r>
    </w:p>
    <w:p w14:paraId="05B67893" w14:textId="4102E0D1" w:rsidR="000A148F" w:rsidRPr="000A148F" w:rsidRDefault="000A148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801600" behindDoc="0" locked="0" layoutInCell="1" allowOverlap="1" wp14:anchorId="657A98C3" wp14:editId="26777A88">
            <wp:simplePos x="0" y="0"/>
            <wp:positionH relativeFrom="column">
              <wp:posOffset>95885</wp:posOffset>
            </wp:positionH>
            <wp:positionV relativeFrom="paragraph">
              <wp:posOffset>147955</wp:posOffset>
            </wp:positionV>
            <wp:extent cx="3759200" cy="5023485"/>
            <wp:effectExtent l="0" t="0" r="0" b="5715"/>
            <wp:wrapSquare wrapText="bothSides"/>
            <wp:docPr id="315" name="Obrázek 315" descr="C:\Users\pn\Dropbox\projekt\Projekt DigiMe\IMG_20220429_095056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n\Dropbox\projekt\Projekt DigiMe\IMG_20220429_095056_resize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502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D8EC55" w14:textId="49619E4E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3EF4707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2480287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F95ECC6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5A9722C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08DE0C5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DF4B6CB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0153953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9450C1A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8EE3150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4E6AB2B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0417A0B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AF3E7B6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A0D2AA6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62A13F8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74D000F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0084006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78D1AB2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B45E373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33382E1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A30ABE1" w14:textId="418D68C1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83ED524" w14:textId="7A4FACF3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D83C754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382C804" w14:textId="68F88928" w:rsidR="000A148F" w:rsidRDefault="00D43C50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802624" behindDoc="0" locked="0" layoutInCell="1" allowOverlap="1" wp14:anchorId="2C06B0B0" wp14:editId="69FDD5E1">
            <wp:simplePos x="0" y="0"/>
            <wp:positionH relativeFrom="column">
              <wp:posOffset>-3564890</wp:posOffset>
            </wp:positionH>
            <wp:positionV relativeFrom="paragraph">
              <wp:posOffset>527685</wp:posOffset>
            </wp:positionV>
            <wp:extent cx="5640070" cy="3009900"/>
            <wp:effectExtent l="0" t="0" r="0" b="0"/>
            <wp:wrapSquare wrapText="bothSides"/>
            <wp:docPr id="316" name="Obrázek 316" descr="C:\Users\pn\OneDrive\Obrázky\Z fotoaparátu\2022\05\IMG_20220526_11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n\OneDrive\Obrázky\Z fotoaparátu\2022\05\IMG_20220526_113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57" b="6984"/>
                    <a:stretch/>
                  </pic:blipFill>
                  <pic:spPr bwMode="auto">
                    <a:xfrm>
                      <a:off x="0" y="0"/>
                      <a:ext cx="564007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402DDF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82CBDD8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77BEEA4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87F0E59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D566770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6CB1E3D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953C8E0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E4E147C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474D475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1074646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F1FC6FD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121D6C4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A38E49B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3A7127B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B7CE268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31069503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48F56D9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2C4979E" w14:textId="77777777" w:rsidR="000A148F" w:rsidRDefault="000A148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5FC0A62" w14:textId="77777777" w:rsidR="00A156AA" w:rsidRPr="00781EDC" w:rsidRDefault="00A156AA" w:rsidP="00781EDC">
      <w:pPr>
        <w:rPr>
          <w:b/>
          <w:color w:val="002060"/>
        </w:rPr>
      </w:pPr>
      <w:r w:rsidRPr="00781EDC">
        <w:rPr>
          <w:b/>
          <w:color w:val="002060"/>
        </w:rPr>
        <w:lastRenderedPageBreak/>
        <w:t>Volejbalové kurty</w:t>
      </w:r>
    </w:p>
    <w:p w14:paraId="65AF0BBF" w14:textId="6E9BA6B4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7629DC5" w14:textId="78DE93DC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765760" behindDoc="0" locked="0" layoutInCell="1" allowOverlap="1" wp14:anchorId="77FA56FB" wp14:editId="0DF7F9F6">
            <wp:simplePos x="0" y="0"/>
            <wp:positionH relativeFrom="column">
              <wp:posOffset>-47625</wp:posOffset>
            </wp:positionH>
            <wp:positionV relativeFrom="paragraph">
              <wp:posOffset>88900</wp:posOffset>
            </wp:positionV>
            <wp:extent cx="4058285" cy="3421380"/>
            <wp:effectExtent l="0" t="0" r="0" b="7620"/>
            <wp:wrapSquare wrapText="bothSides"/>
            <wp:docPr id="327" name="Obrázek 327" descr="C:\Users\pn\Dropbox\projekt\Projekt DigiMe\13 - volejbal\Volejb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n\Dropbox\projekt\Projekt DigiMe\13 - volejbal\Volejbal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28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4B39F3" w14:textId="33BF438A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67808" behindDoc="0" locked="0" layoutInCell="1" allowOverlap="1" wp14:anchorId="4A1AB481" wp14:editId="045086B2">
            <wp:simplePos x="0" y="0"/>
            <wp:positionH relativeFrom="column">
              <wp:posOffset>-598170</wp:posOffset>
            </wp:positionH>
            <wp:positionV relativeFrom="paragraph">
              <wp:posOffset>127000</wp:posOffset>
            </wp:positionV>
            <wp:extent cx="2661285" cy="2167890"/>
            <wp:effectExtent l="0" t="0" r="5715" b="3810"/>
            <wp:wrapSquare wrapText="bothSides"/>
            <wp:docPr id="326" name="Obrázek 326" descr="C:\Users\pn\Dropbox\projekt\Projekt DigiMe\13 - volejbal\Volejbal si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n\Dropbox\projekt\Projekt DigiMe\13 - volejbal\Volejbal sit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85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FAFFA2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D2DDA52" w14:textId="3EA3FA1F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31D47FE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55FAAB3" w14:textId="66C1A71E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  <w:r w:rsidRPr="00A156AA">
        <w:rPr>
          <w:rFonts w:ascii="Calibri" w:eastAsia="Times New Roman" w:hAnsi="Calibri" w:cs="Calibri"/>
          <w:noProof/>
          <w:color w:val="000000"/>
          <w:sz w:val="22"/>
          <w:szCs w:val="22"/>
          <w:lang w:eastAsia="cs-CZ"/>
        </w:rPr>
        <w:drawing>
          <wp:anchor distT="0" distB="0" distL="114300" distR="114300" simplePos="0" relativeHeight="251766784" behindDoc="0" locked="0" layoutInCell="1" allowOverlap="1" wp14:anchorId="00988F8E" wp14:editId="2E350610">
            <wp:simplePos x="0" y="0"/>
            <wp:positionH relativeFrom="column">
              <wp:posOffset>-1628140</wp:posOffset>
            </wp:positionH>
            <wp:positionV relativeFrom="paragraph">
              <wp:posOffset>467360</wp:posOffset>
            </wp:positionV>
            <wp:extent cx="3845560" cy="2879725"/>
            <wp:effectExtent l="6667" t="0" r="9208" b="9207"/>
            <wp:wrapSquare wrapText="bothSides"/>
            <wp:docPr id="328" name="Obrázek 328" descr="C:\Users\pn\Dropbox\projekt\Projekt DigiMe\13 - volejbal\IMG_20220524_10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n\Dropbox\projekt\Projekt DigiMe\13 - volejbal\IMG_20220524_10090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4556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245D2E" w14:textId="406B86AA" w:rsidR="00A156AA" w:rsidRPr="00A156AA" w:rsidRDefault="00A156AA" w:rsidP="009F2ABE">
      <w:pPr>
        <w:rPr>
          <w:rFonts w:eastAsia="Times New Roman"/>
          <w:lang w:eastAsia="cs-CZ"/>
        </w:rPr>
      </w:pPr>
      <w:r w:rsidRPr="00A156AA">
        <w:rPr>
          <w:rFonts w:eastAsia="Times New Roman"/>
          <w:lang w:eastAsia="cs-CZ"/>
        </w:rPr>
        <w:t xml:space="preserve">Pro tvorbu volejbalových kurtů jsme volili </w:t>
      </w:r>
      <w:r>
        <w:rPr>
          <w:rFonts w:eastAsia="Times New Roman"/>
          <w:lang w:eastAsia="cs-CZ"/>
        </w:rPr>
        <w:t>podob</w:t>
      </w:r>
      <w:r w:rsidRPr="00A156AA">
        <w:rPr>
          <w:rFonts w:eastAsia="Times New Roman"/>
          <w:lang w:eastAsia="cs-CZ"/>
        </w:rPr>
        <w:t>ný postup jako u fotbalového hřiště</w:t>
      </w:r>
      <w:r>
        <w:rPr>
          <w:rFonts w:eastAsia="Times New Roman"/>
          <w:lang w:eastAsia="cs-CZ"/>
        </w:rPr>
        <w:t xml:space="preserve">. </w:t>
      </w:r>
      <w:r w:rsidR="008072EC">
        <w:rPr>
          <w:rFonts w:eastAsia="Times New Roman"/>
          <w:lang w:eastAsia="cs-CZ"/>
        </w:rPr>
        <w:t>Pouze s tím rozdílem, že jsme v  online programu Tinkercad vytvořili i podklad a na něm</w:t>
      </w:r>
      <w:r>
        <w:rPr>
          <w:rFonts w:eastAsia="Times New Roman"/>
          <w:lang w:eastAsia="cs-CZ"/>
        </w:rPr>
        <w:t xml:space="preserve"> „lajny“</w:t>
      </w:r>
      <w:r w:rsidR="008072EC">
        <w:rPr>
          <w:rFonts w:eastAsia="Times New Roman"/>
          <w:lang w:eastAsia="cs-CZ"/>
        </w:rPr>
        <w:t xml:space="preserve">. Vše pak </w:t>
      </w:r>
      <w:r w:rsidR="009F2ABE">
        <w:rPr>
          <w:rFonts w:eastAsia="Times New Roman"/>
          <w:lang w:eastAsia="cs-CZ"/>
        </w:rPr>
        <w:t xml:space="preserve">bylo </w:t>
      </w:r>
      <w:r w:rsidR="008072EC">
        <w:rPr>
          <w:rFonts w:eastAsia="Times New Roman"/>
          <w:lang w:eastAsia="cs-CZ"/>
        </w:rPr>
        <w:t xml:space="preserve">vytištěno </w:t>
      </w:r>
      <w:r w:rsidR="009F2ABE">
        <w:rPr>
          <w:rFonts w:eastAsia="Times New Roman"/>
          <w:lang w:eastAsia="cs-CZ"/>
        </w:rPr>
        <w:t>na</w:t>
      </w:r>
      <w:r w:rsidR="008072EC">
        <w:rPr>
          <w:rFonts w:eastAsia="Times New Roman"/>
          <w:lang w:eastAsia="cs-CZ"/>
        </w:rPr>
        <w:t xml:space="preserve"> 3D </w:t>
      </w:r>
      <w:r w:rsidR="009F2ABE">
        <w:rPr>
          <w:rFonts w:eastAsia="Times New Roman"/>
          <w:lang w:eastAsia="cs-CZ"/>
        </w:rPr>
        <w:t>tiskárně</w:t>
      </w:r>
      <w:r w:rsidR="008072EC">
        <w:rPr>
          <w:rFonts w:eastAsia="Times New Roman"/>
          <w:lang w:eastAsia="cs-CZ"/>
        </w:rPr>
        <w:t>. K tomu jsme dodělali sítě.</w:t>
      </w:r>
    </w:p>
    <w:p w14:paraId="2817AAD8" w14:textId="77777777" w:rsidR="00A156AA" w:rsidRPr="00A156AA" w:rsidRDefault="00A156AA" w:rsidP="00A156AA">
      <w:pPr>
        <w:spacing w:after="0" w:line="240" w:lineRule="auto"/>
        <w:rPr>
          <w:rFonts w:ascii="Calibri" w:eastAsia="Times New Roman" w:hAnsi="Calibri" w:cs="Calibri"/>
          <w:color w:val="000000"/>
          <w:sz w:val="22"/>
          <w:szCs w:val="22"/>
          <w:lang w:eastAsia="cs-CZ"/>
        </w:rPr>
      </w:pPr>
    </w:p>
    <w:p w14:paraId="2F01E0FC" w14:textId="4EFDB2BE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620E615" w14:textId="48D1B620" w:rsidR="00A156AA" w:rsidRDefault="0065142F" w:rsidP="007861FC">
      <w:pPr>
        <w:pStyle w:val="Bezmezer"/>
        <w:rPr>
          <w:rFonts w:eastAsia="Times New Roman"/>
          <w:b/>
          <w:noProof/>
          <w:lang w:eastAsia="cs-CZ"/>
        </w:rPr>
      </w:pPr>
      <w:r>
        <w:rPr>
          <w:rFonts w:eastAsia="Times New Roman"/>
          <w:b/>
          <w:noProof/>
          <w:lang w:eastAsia="cs-CZ"/>
        </w:rPr>
        <w:drawing>
          <wp:anchor distT="0" distB="0" distL="114300" distR="114300" simplePos="0" relativeHeight="251786240" behindDoc="0" locked="0" layoutInCell="1" allowOverlap="1" wp14:anchorId="5F77BBC2" wp14:editId="3044D36D">
            <wp:simplePos x="0" y="0"/>
            <wp:positionH relativeFrom="column">
              <wp:posOffset>-121285</wp:posOffset>
            </wp:positionH>
            <wp:positionV relativeFrom="paragraph">
              <wp:posOffset>145415</wp:posOffset>
            </wp:positionV>
            <wp:extent cx="3004185" cy="2249805"/>
            <wp:effectExtent l="0" t="3810" r="1905" b="1905"/>
            <wp:wrapSquare wrapText="bothSides"/>
            <wp:docPr id="344" name="Obrázek 344" descr="C:\Users\pn\Dropbox\projekt\Projekt DigiMe\IMG_20220504_08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n\Dropbox\projekt\Projekt DigiMe\IMG_20220504_082115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04185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2798DB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751FF2AE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5ADF758" w14:textId="19817FA6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DF6C7A7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F5645F5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BC69E40" w14:textId="57F8BC5D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DB1B359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53A3CB8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26381B17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173F654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8BDDE76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570C4EED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0E3CAFD2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931B6F9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9731294" w14:textId="77777777" w:rsidR="00A156AA" w:rsidRDefault="00A156AA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62014659" w14:textId="51272479" w:rsidR="00E95C85" w:rsidRPr="00781EDC" w:rsidRDefault="00A156AA" w:rsidP="00781EDC">
      <w:pPr>
        <w:rPr>
          <w:b/>
          <w:color w:val="002060"/>
        </w:rPr>
      </w:pPr>
      <w:r w:rsidRPr="00781EDC">
        <w:rPr>
          <w:b/>
          <w:color w:val="002060"/>
        </w:rPr>
        <w:lastRenderedPageBreak/>
        <w:t>Tenisové kurty</w:t>
      </w:r>
    </w:p>
    <w:p w14:paraId="7AB78523" w14:textId="0876AF22" w:rsidR="00A156AA" w:rsidRDefault="00A156AA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62688" behindDoc="0" locked="0" layoutInCell="1" allowOverlap="1" wp14:anchorId="33986A84" wp14:editId="4C296798">
            <wp:simplePos x="0" y="0"/>
            <wp:positionH relativeFrom="column">
              <wp:posOffset>3810</wp:posOffset>
            </wp:positionH>
            <wp:positionV relativeFrom="paragraph">
              <wp:posOffset>158750</wp:posOffset>
            </wp:positionV>
            <wp:extent cx="2763520" cy="2003425"/>
            <wp:effectExtent l="0" t="0" r="0" b="0"/>
            <wp:wrapSquare wrapText="bothSides"/>
            <wp:docPr id="325" name="Obrázek 325" descr="C:\Users\pn\Dropbox\projekt\Projekt DigiMe\11 - tenis\Teni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n\Dropbox\projekt\Projekt DigiMe\11 - tenis\Teni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5" t="19620" r="12668" b="18670"/>
                    <a:stretch/>
                  </pic:blipFill>
                  <pic:spPr bwMode="auto">
                    <a:xfrm>
                      <a:off x="0" y="0"/>
                      <a:ext cx="2763520" cy="200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45D6B" w14:textId="33D5C9FC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1CD0D4A0" w14:textId="0DEF8DC1" w:rsidR="00A156AA" w:rsidRDefault="00A156AA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Opět stejný postup jako pro volejbalové kurty.</w:t>
      </w:r>
    </w:p>
    <w:p w14:paraId="1279B041" w14:textId="24CD2EB9" w:rsidR="00A156AA" w:rsidRDefault="00A156AA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60640" behindDoc="0" locked="0" layoutInCell="1" allowOverlap="1" wp14:anchorId="2B1AEA56" wp14:editId="6E863D34">
            <wp:simplePos x="0" y="0"/>
            <wp:positionH relativeFrom="column">
              <wp:posOffset>132080</wp:posOffset>
            </wp:positionH>
            <wp:positionV relativeFrom="paragraph">
              <wp:posOffset>431800</wp:posOffset>
            </wp:positionV>
            <wp:extent cx="2745105" cy="2465705"/>
            <wp:effectExtent l="0" t="0" r="0" b="0"/>
            <wp:wrapSquare wrapText="bothSides"/>
            <wp:docPr id="322" name="Obrázek 322" descr="C:\Users\pn\Dropbox\projekt\Projekt DigiMe\11 - tenis\IMG_20220429_09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n\Dropbox\projekt\Projekt DigiMe\11 - tenis\IMG_20220429_0946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93" b="14286"/>
                    <a:stretch/>
                  </pic:blipFill>
                  <pic:spPr bwMode="auto">
                    <a:xfrm>
                      <a:off x="0" y="0"/>
                      <a:ext cx="2745105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B74F1" w14:textId="03F3388D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72723EC1" w14:textId="178493AC" w:rsidR="00A156AA" w:rsidRDefault="008072E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59616" behindDoc="0" locked="0" layoutInCell="1" allowOverlap="1" wp14:anchorId="135DF23E" wp14:editId="3389AC0A">
            <wp:simplePos x="0" y="0"/>
            <wp:positionH relativeFrom="column">
              <wp:posOffset>-423545</wp:posOffset>
            </wp:positionH>
            <wp:positionV relativeFrom="paragraph">
              <wp:posOffset>2005330</wp:posOffset>
            </wp:positionV>
            <wp:extent cx="3402965" cy="2548255"/>
            <wp:effectExtent l="8255" t="0" r="0" b="0"/>
            <wp:wrapSquare wrapText="bothSides"/>
            <wp:docPr id="323" name="Obrázek 323" descr="C:\Users\pn\Dropbox\projekt\Projekt DigiMe\11 - tenis\IMG_20220524_10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n\Dropbox\projekt\Projekt DigiMe\11 - tenis\IMG_20220524_100949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2965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DE5FF6" w14:textId="49D2CA92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25141EC9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0FEDC443" w14:textId="781CA972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2F8EFD81" w14:textId="2D93D214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1BA01C6D" w14:textId="10F2C11B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686F3DEA" w14:textId="55E6AD38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0EA71C51" w14:textId="543E646D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3BF60EE4" w14:textId="1AEF03CA" w:rsidR="00A156AA" w:rsidRDefault="008072E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69856" behindDoc="0" locked="0" layoutInCell="1" allowOverlap="1" wp14:anchorId="04B807CA" wp14:editId="5E710A8A">
            <wp:simplePos x="0" y="0"/>
            <wp:positionH relativeFrom="column">
              <wp:posOffset>309245</wp:posOffset>
            </wp:positionH>
            <wp:positionV relativeFrom="paragraph">
              <wp:posOffset>92075</wp:posOffset>
            </wp:positionV>
            <wp:extent cx="2403475" cy="1799590"/>
            <wp:effectExtent l="0" t="0" r="0" b="0"/>
            <wp:wrapSquare wrapText="bothSides"/>
            <wp:docPr id="330" name="Obrázek 330" descr="C:\Users\pn\Dropbox\projekt\Projekt DigiMe\11 - tenis\IMG_20220524_10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n\Dropbox\projekt\Projekt DigiMe\11 - tenis\IMG_20220524_101025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A614E5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237C8DC1" w14:textId="50786E65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7C56E28D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2C3E3954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6A2A19F7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6C32F963" w14:textId="2F773AB8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7A9630F0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3B50105B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     </w:t>
      </w:r>
    </w:p>
    <w:p w14:paraId="7D7A12A1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6EE06FA1" w14:textId="4EB28CC2" w:rsidR="00A156AA" w:rsidRDefault="00A156AA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 </w:t>
      </w:r>
    </w:p>
    <w:p w14:paraId="33276ADA" w14:textId="39683F51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64E698A0" w14:textId="77777777" w:rsidR="00A156AA" w:rsidRDefault="00A156AA" w:rsidP="007861FC">
      <w:pPr>
        <w:pStyle w:val="Bezmezer"/>
        <w:rPr>
          <w:rFonts w:eastAsia="Times New Roman"/>
          <w:noProof/>
          <w:lang w:eastAsia="cs-CZ"/>
        </w:rPr>
      </w:pPr>
    </w:p>
    <w:p w14:paraId="0A3AEE50" w14:textId="39FDC2BB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11D5209F" w14:textId="6F51CBE2" w:rsidR="00A156AA" w:rsidRDefault="008072E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68832" behindDoc="0" locked="0" layoutInCell="1" allowOverlap="1" wp14:anchorId="4B1D0FE5" wp14:editId="526B6D68">
            <wp:simplePos x="0" y="0"/>
            <wp:positionH relativeFrom="column">
              <wp:posOffset>-720725</wp:posOffset>
            </wp:positionH>
            <wp:positionV relativeFrom="paragraph">
              <wp:posOffset>151765</wp:posOffset>
            </wp:positionV>
            <wp:extent cx="3965575" cy="2023110"/>
            <wp:effectExtent l="0" t="0" r="0" b="0"/>
            <wp:wrapSquare wrapText="bothSides"/>
            <wp:docPr id="329" name="Obrázek 329" descr="C:\Users\pn\Dropbox\projekt\Projekt DigiMe\17 - plot\Pl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n\Dropbox\projekt\Projekt DigiMe\17 - plot\Plot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575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513806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1EDF03DE" w14:textId="32CED55B" w:rsidR="00A156AA" w:rsidRDefault="00A156AA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Tisk zvýšených plotů kolem kurtů</w:t>
      </w:r>
    </w:p>
    <w:p w14:paraId="6CA40C46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6C77D535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4C3B5527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7AF02C7F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6AE80A1B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62D8B0DB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2E05B5EC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2C20FBF2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086E4B42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1B3E9F99" w14:textId="77777777" w:rsidR="00A156AA" w:rsidRDefault="00A156AA" w:rsidP="007861FC">
      <w:pPr>
        <w:pStyle w:val="Bezmezer"/>
        <w:rPr>
          <w:rFonts w:eastAsia="Times New Roman"/>
          <w:lang w:eastAsia="cs-CZ"/>
        </w:rPr>
      </w:pPr>
    </w:p>
    <w:p w14:paraId="69C46086" w14:textId="77777777" w:rsidR="0065142F" w:rsidRDefault="0065142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1BCDD3D8" w14:textId="77777777" w:rsidR="00781EDC" w:rsidRDefault="00781EDC" w:rsidP="00781EDC">
      <w:pPr>
        <w:rPr>
          <w:b/>
          <w:color w:val="002060"/>
        </w:rPr>
      </w:pPr>
    </w:p>
    <w:p w14:paraId="4C7D6FAC" w14:textId="4A731640" w:rsidR="00A156AA" w:rsidRPr="00781EDC" w:rsidRDefault="008072EC" w:rsidP="00781EDC">
      <w:pPr>
        <w:rPr>
          <w:b/>
          <w:color w:val="002060"/>
        </w:rPr>
      </w:pPr>
      <w:r w:rsidRPr="00781EDC">
        <w:rPr>
          <w:b/>
          <w:color w:val="002060"/>
        </w:rPr>
        <w:lastRenderedPageBreak/>
        <w:t>Parkoviště</w:t>
      </w:r>
    </w:p>
    <w:p w14:paraId="073F0DBB" w14:textId="7CEC574D" w:rsidR="008072EC" w:rsidRDefault="008072E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70880" behindDoc="0" locked="0" layoutInCell="1" allowOverlap="1" wp14:anchorId="38E118C7" wp14:editId="11DE246E">
            <wp:simplePos x="0" y="0"/>
            <wp:positionH relativeFrom="column">
              <wp:posOffset>127000</wp:posOffset>
            </wp:positionH>
            <wp:positionV relativeFrom="paragraph">
              <wp:posOffset>121920</wp:posOffset>
            </wp:positionV>
            <wp:extent cx="2520950" cy="2159635"/>
            <wp:effectExtent l="0" t="0" r="0" b="0"/>
            <wp:wrapSquare wrapText="bothSides"/>
            <wp:docPr id="333" name="Obrázek 333" descr="C:\Users\pn\Dropbox\projekt\Projekt DigiMe\16 - parkoviště\Parkoviste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pn\Dropbox\projekt\Projekt DigiMe\16 - parkoviště\Parkoviste01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95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lang w:eastAsia="cs-CZ"/>
        </w:rPr>
        <w:t xml:space="preserve">                                                                                                      </w:t>
      </w:r>
    </w:p>
    <w:p w14:paraId="74B734F8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2DFA4CB5" w14:textId="07498E63" w:rsidR="00A156AA" w:rsidRDefault="008072EC" w:rsidP="009F2ABE">
      <w:pPr>
        <w:pStyle w:val="Bezmezer"/>
        <w:ind w:left="5672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                                                                                                      Tisk parkovacích polí </w:t>
      </w:r>
    </w:p>
    <w:p w14:paraId="65F49E2B" w14:textId="0E01FA4F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7464CFA7" w14:textId="0730993E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5A7F396B" w14:textId="5131D0AB" w:rsidR="00E95C85" w:rsidRDefault="008072E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72928" behindDoc="0" locked="0" layoutInCell="1" allowOverlap="1" wp14:anchorId="0F7A40C6" wp14:editId="7F1F1CB0">
            <wp:simplePos x="0" y="0"/>
            <wp:positionH relativeFrom="column">
              <wp:posOffset>337820</wp:posOffset>
            </wp:positionH>
            <wp:positionV relativeFrom="paragraph">
              <wp:posOffset>-3175</wp:posOffset>
            </wp:positionV>
            <wp:extent cx="2579370" cy="2159635"/>
            <wp:effectExtent l="0" t="0" r="0" b="0"/>
            <wp:wrapSquare wrapText="bothSides"/>
            <wp:docPr id="334" name="Obrázek 334" descr="C:\Users\pn\Dropbox\projekt\Projekt DigiMe\16 - parkoviště\Parkoviste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pn\Dropbox\projekt\Projekt DigiMe\16 - parkoviště\Parkoviste02.pn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CAB288" w14:textId="1C360198" w:rsidR="00E95C85" w:rsidRDefault="008072E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73952" behindDoc="0" locked="0" layoutInCell="1" allowOverlap="1" wp14:anchorId="3A523FA8" wp14:editId="5EE7F0A5">
            <wp:simplePos x="0" y="0"/>
            <wp:positionH relativeFrom="column">
              <wp:posOffset>189230</wp:posOffset>
            </wp:positionH>
            <wp:positionV relativeFrom="paragraph">
              <wp:posOffset>20320</wp:posOffset>
            </wp:positionV>
            <wp:extent cx="2599055" cy="2157095"/>
            <wp:effectExtent l="0" t="0" r="0" b="0"/>
            <wp:wrapSquare wrapText="bothSides"/>
            <wp:docPr id="331" name="Obrázek 331" descr="C:\Users\pn\Dropbox\projekt\Projekt DigiMe\16 - parkoviště\Parkovišt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n\Dropbox\projekt\Projekt DigiMe\16 - parkoviště\Parkoviště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46" t="-10" r="-1699" b="10"/>
                    <a:stretch/>
                  </pic:blipFill>
                  <pic:spPr bwMode="auto">
                    <a:xfrm>
                      <a:off x="0" y="0"/>
                      <a:ext cx="2599055" cy="215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0047E" w14:textId="0118041F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01291DA2" w14:textId="369A1C06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21628ABF" w14:textId="0CDD1D02" w:rsidR="00E95C85" w:rsidRDefault="00E95C85" w:rsidP="007861FC">
      <w:pPr>
        <w:pStyle w:val="Bezmezer"/>
        <w:rPr>
          <w:rFonts w:eastAsia="Times New Roman"/>
          <w:lang w:eastAsia="cs-CZ"/>
        </w:rPr>
      </w:pPr>
    </w:p>
    <w:p w14:paraId="6DADD0B0" w14:textId="09DDC75D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402BE3ED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6ED3DBD4" w14:textId="560DF2CD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50A540F6" w14:textId="70289616" w:rsidR="001D072C" w:rsidRDefault="008072E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71904" behindDoc="0" locked="0" layoutInCell="1" allowOverlap="1" wp14:anchorId="5F0CF7C1" wp14:editId="158762F3">
            <wp:simplePos x="0" y="0"/>
            <wp:positionH relativeFrom="column">
              <wp:posOffset>347980</wp:posOffset>
            </wp:positionH>
            <wp:positionV relativeFrom="paragraph">
              <wp:posOffset>59690</wp:posOffset>
            </wp:positionV>
            <wp:extent cx="2578735" cy="1940560"/>
            <wp:effectExtent l="0" t="0" r="0" b="2540"/>
            <wp:wrapSquare wrapText="bothSides"/>
            <wp:docPr id="335" name="Obrázek 335" descr="C:\Users\pn\Dropbox\projekt\Projekt DigiMe\16 - parkoviště\Travnik parkovis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pn\Dropbox\projekt\Projekt DigiMe\16 - parkoviště\Travnik parkoviste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94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9FB40" w14:textId="1182CA39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6FE8B6F1" w14:textId="27A266A8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4DBF1C95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61355237" w14:textId="7B2EF7E5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559FF29A" w14:textId="01C91236" w:rsidR="008072EC" w:rsidRDefault="008072EC" w:rsidP="009F2ABE">
      <w:pPr>
        <w:pStyle w:val="Bezmezer"/>
        <w:ind w:left="709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                            </w:t>
      </w:r>
      <w:r w:rsidR="009F2ABE">
        <w:rPr>
          <w:rFonts w:eastAsia="Times New Roman"/>
          <w:lang w:eastAsia="cs-CZ"/>
        </w:rPr>
        <w:br/>
      </w:r>
      <w:r>
        <w:rPr>
          <w:rFonts w:eastAsia="Times New Roman"/>
          <w:lang w:eastAsia="cs-CZ"/>
        </w:rPr>
        <w:t xml:space="preserve">  </w:t>
      </w:r>
      <w:r w:rsidR="009F2ABE">
        <w:rPr>
          <w:rFonts w:eastAsia="Times New Roman"/>
          <w:lang w:eastAsia="cs-CZ"/>
        </w:rPr>
        <w:tab/>
      </w:r>
      <w:r>
        <w:rPr>
          <w:rFonts w:eastAsia="Times New Roman"/>
          <w:lang w:eastAsia="cs-CZ"/>
        </w:rPr>
        <w:t>Tisk trávníku jako doplňku k parkovištím</w:t>
      </w:r>
    </w:p>
    <w:p w14:paraId="742AE9FD" w14:textId="24F0A589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2D5F8C44" w14:textId="22E188EC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4594E232" w14:textId="414E905D" w:rsidR="008072EC" w:rsidRDefault="008072E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74976" behindDoc="0" locked="0" layoutInCell="1" allowOverlap="1" wp14:anchorId="37512E42" wp14:editId="7E051653">
            <wp:simplePos x="0" y="0"/>
            <wp:positionH relativeFrom="column">
              <wp:posOffset>259080</wp:posOffset>
            </wp:positionH>
            <wp:positionV relativeFrom="paragraph">
              <wp:posOffset>173990</wp:posOffset>
            </wp:positionV>
            <wp:extent cx="2660650" cy="1694815"/>
            <wp:effectExtent l="0" t="0" r="6350" b="635"/>
            <wp:wrapSquare wrapText="bothSides"/>
            <wp:docPr id="332" name="Obrázek 332" descr="C:\Users\pn\Dropbox\projekt\Projekt DigiMe\16 - parkoviště\B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pn\Dropbox\projekt\Projekt DigiMe\16 - parkoviště\BU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07" b="14762"/>
                    <a:stretch/>
                  </pic:blipFill>
                  <pic:spPr bwMode="auto">
                    <a:xfrm>
                      <a:off x="0" y="0"/>
                      <a:ext cx="2660650" cy="169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67BAA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60AF6D84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45093D31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22B3315B" w14:textId="5369DD5F" w:rsidR="008072EC" w:rsidRDefault="008072E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Tisk zastávky autobusů</w:t>
      </w:r>
    </w:p>
    <w:p w14:paraId="4F7928A1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761887A5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2618B902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1D7E4324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0FE28583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2DB7EC27" w14:textId="77777777" w:rsidR="0065142F" w:rsidRDefault="0065142F" w:rsidP="007861FC">
      <w:pPr>
        <w:pStyle w:val="Bezmezer"/>
        <w:rPr>
          <w:rFonts w:eastAsia="Times New Roman"/>
          <w:b/>
          <w:noProof/>
          <w:lang w:eastAsia="cs-CZ"/>
        </w:rPr>
      </w:pPr>
    </w:p>
    <w:p w14:paraId="4244BA38" w14:textId="77777777" w:rsidR="00781EDC" w:rsidRDefault="00781EDC" w:rsidP="00781EDC">
      <w:pPr>
        <w:rPr>
          <w:b/>
          <w:color w:val="002060"/>
        </w:rPr>
      </w:pPr>
    </w:p>
    <w:p w14:paraId="0028A65F" w14:textId="67CFB489" w:rsidR="008072EC" w:rsidRPr="00781EDC" w:rsidRDefault="008072EC" w:rsidP="00781EDC">
      <w:pPr>
        <w:rPr>
          <w:b/>
          <w:color w:val="002060"/>
        </w:rPr>
      </w:pPr>
      <w:r w:rsidRPr="00781EDC">
        <w:rPr>
          <w:b/>
          <w:color w:val="002060"/>
        </w:rPr>
        <w:lastRenderedPageBreak/>
        <w:t>Příroda</w:t>
      </w:r>
    </w:p>
    <w:p w14:paraId="32832B55" w14:textId="5E1AC4BC" w:rsidR="008072EC" w:rsidRDefault="00DE52BD" w:rsidP="009F2ABE">
      <w:pPr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76000" behindDoc="0" locked="0" layoutInCell="1" allowOverlap="1" wp14:anchorId="768E1DE7" wp14:editId="74F34D94">
            <wp:simplePos x="0" y="0"/>
            <wp:positionH relativeFrom="column">
              <wp:posOffset>2458720</wp:posOffset>
            </wp:positionH>
            <wp:positionV relativeFrom="paragraph">
              <wp:posOffset>26035</wp:posOffset>
            </wp:positionV>
            <wp:extent cx="3595370" cy="3275965"/>
            <wp:effectExtent l="0" t="0" r="5080" b="635"/>
            <wp:wrapSquare wrapText="bothSides"/>
            <wp:docPr id="336" name="Obrázek 336" descr="C:\Users\pn\Dropbox\projekt\Projekt DigiMe\18 - stromy\IMG_20220429_09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n\Dropbox\projekt\Projekt DigiMe\18 - stromy\IMG_20220429_094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47" t="21875"/>
                    <a:stretch/>
                  </pic:blipFill>
                  <pic:spPr bwMode="auto">
                    <a:xfrm>
                      <a:off x="0" y="0"/>
                      <a:ext cx="3595370" cy="327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72EC">
        <w:rPr>
          <w:rFonts w:eastAsia="Times New Roman"/>
          <w:lang w:eastAsia="cs-CZ"/>
        </w:rPr>
        <w:t>Pro tvorbu živé přírody</w:t>
      </w:r>
      <w:r w:rsidR="009F2ABE">
        <w:rPr>
          <w:rFonts w:eastAsia="Times New Roman"/>
          <w:lang w:eastAsia="cs-CZ"/>
        </w:rPr>
        <w:t>,</w:t>
      </w:r>
      <w:r w:rsidR="008072EC">
        <w:rPr>
          <w:rFonts w:eastAsia="Times New Roman"/>
          <w:lang w:eastAsia="cs-CZ"/>
        </w:rPr>
        <w:t xml:space="preserve"> </w:t>
      </w:r>
      <w:r w:rsidR="009F2ABE">
        <w:rPr>
          <w:rFonts w:eastAsia="Times New Roman"/>
          <w:lang w:eastAsia="cs-CZ"/>
        </w:rPr>
        <w:t xml:space="preserve">tj. </w:t>
      </w:r>
      <w:r w:rsidR="008072EC">
        <w:rPr>
          <w:rFonts w:eastAsia="Times New Roman"/>
          <w:lang w:eastAsia="cs-CZ"/>
        </w:rPr>
        <w:t>stromů a</w:t>
      </w:r>
      <w:r w:rsidR="009F2ABE">
        <w:rPr>
          <w:rFonts w:eastAsia="Times New Roman"/>
          <w:lang w:eastAsia="cs-CZ"/>
        </w:rPr>
        <w:t> </w:t>
      </w:r>
      <w:r w:rsidR="008072EC">
        <w:rPr>
          <w:rFonts w:eastAsia="Times New Roman"/>
          <w:lang w:eastAsia="cs-CZ"/>
        </w:rPr>
        <w:t>keřů</w:t>
      </w:r>
      <w:r w:rsidR="009F2ABE">
        <w:rPr>
          <w:rFonts w:eastAsia="Times New Roman"/>
          <w:lang w:eastAsia="cs-CZ"/>
        </w:rPr>
        <w:t>,</w:t>
      </w:r>
      <w:r w:rsidR="008072EC">
        <w:rPr>
          <w:rFonts w:eastAsia="Times New Roman"/>
          <w:lang w:eastAsia="cs-CZ"/>
        </w:rPr>
        <w:t xml:space="preserve"> jsme využili 3D pera</w:t>
      </w:r>
      <w:r w:rsidR="00932409">
        <w:rPr>
          <w:rFonts w:eastAsia="Times New Roman"/>
          <w:lang w:eastAsia="cs-CZ"/>
        </w:rPr>
        <w:t>. Každý strom a keř je vymodelován unikátně ručně. Celkem jich je v plánu cca 140.</w:t>
      </w:r>
    </w:p>
    <w:p w14:paraId="5D7A4286" w14:textId="510704CF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6D2224C8" w14:textId="543CB9AA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51EA1121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1B9FFE3A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63E8A560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6F1D3774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4EE54657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4CC85258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3C0BD289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2C98A012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7641A542" w14:textId="0E235F91" w:rsidR="008072EC" w:rsidRDefault="00DE52BD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77024" behindDoc="0" locked="0" layoutInCell="1" allowOverlap="1" wp14:anchorId="11C810A0" wp14:editId="7E16084E">
            <wp:simplePos x="0" y="0"/>
            <wp:positionH relativeFrom="column">
              <wp:posOffset>-151130</wp:posOffset>
            </wp:positionH>
            <wp:positionV relativeFrom="paragraph">
              <wp:posOffset>123190</wp:posOffset>
            </wp:positionV>
            <wp:extent cx="3845560" cy="2879725"/>
            <wp:effectExtent l="0" t="0" r="2540" b="0"/>
            <wp:wrapSquare wrapText="bothSides"/>
            <wp:docPr id="337" name="Obrázek 337" descr="C:\Users\pn\Dropbox\projekt\Projekt DigiMe\18 - stromy\IMG_20220524_10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pn\Dropbox\projekt\Projekt DigiMe\18 - stromy\IMG_20220524_101002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556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6DC332" w14:textId="77989D6F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40E6367F" w14:textId="7D1B45A5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5AC57E1A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65838EB9" w14:textId="1ABF11D4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030742E6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489E366A" w14:textId="2C50EE65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789A5793" w14:textId="210260B6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541E95CA" w14:textId="4C34E934" w:rsidR="008072EC" w:rsidRDefault="00DE52BD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79072" behindDoc="0" locked="0" layoutInCell="1" allowOverlap="1" wp14:anchorId="5D79C94E" wp14:editId="24E34935">
            <wp:simplePos x="0" y="0"/>
            <wp:positionH relativeFrom="column">
              <wp:posOffset>-1162685</wp:posOffset>
            </wp:positionH>
            <wp:positionV relativeFrom="paragraph">
              <wp:posOffset>1905</wp:posOffset>
            </wp:positionV>
            <wp:extent cx="3251200" cy="2434590"/>
            <wp:effectExtent l="0" t="0" r="6350" b="3810"/>
            <wp:wrapSquare wrapText="bothSides"/>
            <wp:docPr id="339" name="Obrázek 339" descr="C:\Users\pn\Dropbox\projekt\Projekt DigiMe\240522\IMG_20220524_10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pn\Dropbox\projekt\Projekt DigiMe\240522\IMG_20220524_10111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55C19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2F8AEC45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7F96EDF3" w14:textId="4B0CFC39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5C339024" w14:textId="03AAA273" w:rsidR="008072EC" w:rsidRDefault="00DE52BD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78048" behindDoc="0" locked="0" layoutInCell="1" allowOverlap="1" wp14:anchorId="394E6E73" wp14:editId="466DE823">
            <wp:simplePos x="0" y="0"/>
            <wp:positionH relativeFrom="column">
              <wp:posOffset>-98425</wp:posOffset>
            </wp:positionH>
            <wp:positionV relativeFrom="paragraph">
              <wp:posOffset>110490</wp:posOffset>
            </wp:positionV>
            <wp:extent cx="2840355" cy="2126615"/>
            <wp:effectExtent l="0" t="0" r="0" b="6985"/>
            <wp:wrapSquare wrapText="bothSides"/>
            <wp:docPr id="338" name="Obrázek 338" descr="C:\Users\pn\Dropbox\projekt\Projekt DigiMe\240522\IMG_20220524_10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n\Dropbox\projekt\Projekt DigiMe\240522\IMG_20220524_101039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55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DA180" w14:textId="016F620E" w:rsidR="008072EC" w:rsidRDefault="00DE52BD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Výsledná podoba</w:t>
      </w:r>
    </w:p>
    <w:p w14:paraId="0E997EF9" w14:textId="47683449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31A8D745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3557507A" w14:textId="77777777" w:rsidR="008072EC" w:rsidRDefault="008072EC" w:rsidP="007861FC">
      <w:pPr>
        <w:pStyle w:val="Bezmezer"/>
        <w:rPr>
          <w:rFonts w:eastAsia="Times New Roman"/>
          <w:lang w:eastAsia="cs-CZ"/>
        </w:rPr>
      </w:pPr>
    </w:p>
    <w:p w14:paraId="37B862A9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37ADC1C4" w14:textId="77777777" w:rsidR="001D072C" w:rsidRDefault="001D072C" w:rsidP="007861FC">
      <w:pPr>
        <w:pStyle w:val="Bezmezer"/>
        <w:rPr>
          <w:rFonts w:eastAsia="Times New Roman"/>
          <w:lang w:eastAsia="cs-CZ"/>
        </w:rPr>
      </w:pPr>
    </w:p>
    <w:p w14:paraId="1FEF43E9" w14:textId="250D5FBB" w:rsidR="001D072C" w:rsidRDefault="00DE52BD" w:rsidP="00DE52BD">
      <w:pPr>
        <w:pStyle w:val="Nadpis1"/>
      </w:pPr>
      <w:bookmarkStart w:id="18" w:name="_Toc117958312"/>
      <w:r>
        <w:lastRenderedPageBreak/>
        <w:t>Kompletace modelu</w:t>
      </w:r>
      <w:bookmarkEnd w:id="18"/>
    </w:p>
    <w:p w14:paraId="77CF6042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25114B9B" w14:textId="33C0598E" w:rsidR="00DE52BD" w:rsidRDefault="00DE52BD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Po dokončení všech budov, objektů, hřišť, drah, stromů</w:t>
      </w:r>
      <w:r w:rsidR="009F2ABE">
        <w:rPr>
          <w:rFonts w:eastAsia="Times New Roman"/>
          <w:lang w:eastAsia="cs-CZ"/>
        </w:rPr>
        <w:t xml:space="preserve"> atd.</w:t>
      </w:r>
      <w:r>
        <w:rPr>
          <w:rFonts w:eastAsia="Times New Roman"/>
          <w:lang w:eastAsia="cs-CZ"/>
        </w:rPr>
        <w:t xml:space="preserve"> jsme přikročili ke kompletaci celého modelu budoucího areálu.</w:t>
      </w:r>
    </w:p>
    <w:p w14:paraId="21A536CE" w14:textId="76BD8B8A" w:rsidR="00A66F11" w:rsidRDefault="00A66F11" w:rsidP="007861FC">
      <w:pPr>
        <w:pStyle w:val="Bezmezer"/>
        <w:rPr>
          <w:rFonts w:eastAsia="Times New Roman"/>
          <w:lang w:eastAsia="cs-CZ"/>
        </w:rPr>
      </w:pPr>
    </w:p>
    <w:p w14:paraId="238E3627" w14:textId="141C8E8B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21C03C87" w14:textId="7E686BE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66DED005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0CDF4CE0" w14:textId="32F25D4A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6D94E6EB" w14:textId="1ABBD5AF" w:rsidR="00DE52BD" w:rsidRDefault="0035471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89312" behindDoc="0" locked="0" layoutInCell="1" allowOverlap="1" wp14:anchorId="57A55532" wp14:editId="330154CB">
            <wp:simplePos x="0" y="0"/>
            <wp:positionH relativeFrom="column">
              <wp:posOffset>-597535</wp:posOffset>
            </wp:positionH>
            <wp:positionV relativeFrom="paragraph">
              <wp:posOffset>69850</wp:posOffset>
            </wp:positionV>
            <wp:extent cx="4763770" cy="3566795"/>
            <wp:effectExtent l="7937" t="0" r="6668" b="6667"/>
            <wp:wrapSquare wrapText="bothSides"/>
            <wp:docPr id="348" name="Obrázek 348" descr="C:\Users\pn\Dropbox\projekt\12052022\IMG_20220511_12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pn\Dropbox\projekt\12052022\IMG_20220511_120421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3770" cy="35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BB265" w14:textId="281029CA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32A78B42" w14:textId="2470E988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60963027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7CC22573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3F23B273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5781C16A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27E5DEF8" w14:textId="667A495D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38A7934E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0FCAEE8E" w14:textId="73B91C1A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772E818B" w14:textId="7D762742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4E2CA808" w14:textId="1F77F986" w:rsidR="00DE52BD" w:rsidRDefault="0035471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80096" behindDoc="0" locked="0" layoutInCell="1" allowOverlap="1" wp14:anchorId="5A167A75" wp14:editId="5D6ACC71">
            <wp:simplePos x="0" y="0"/>
            <wp:positionH relativeFrom="column">
              <wp:posOffset>-1779905</wp:posOffset>
            </wp:positionH>
            <wp:positionV relativeFrom="paragraph">
              <wp:posOffset>904875</wp:posOffset>
            </wp:positionV>
            <wp:extent cx="4883150" cy="3655695"/>
            <wp:effectExtent l="4127" t="0" r="0" b="0"/>
            <wp:wrapSquare wrapText="bothSides"/>
            <wp:docPr id="340" name="Obrázek 340" descr="C:\Users\pn\Dropbox\projekt\Projekt DigiMe\240522\IMG_20220511_12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n\Dropbox\projekt\Projekt DigiMe\240522\IMG_20220511_120424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883150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72262" w14:textId="27251E81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382EDD86" w14:textId="16748AB3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78F521F0" w14:textId="30674969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6F23E03B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4E5E34CA" w14:textId="0F798E9E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0F1BFEE1" w14:textId="377005CF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400DBAE1" w14:textId="72549540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69C72BF8" w14:textId="369AC30E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18EEA7F5" w14:textId="5EA957A6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16AE13D6" w14:textId="067FCC5C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2F3BA434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1E171FDB" w14:textId="4D68487A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782DDA8A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1225D300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501C6C02" w14:textId="16AA57EB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6D686DBA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5A467314" w14:textId="5A739EFD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5BB99F81" w14:textId="7F4F7D1D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7B28FE83" w14:textId="1BE9D010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6EB8E1F2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45C0F295" w14:textId="35F8E331" w:rsidR="00DE52BD" w:rsidRDefault="0035471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82144" behindDoc="0" locked="0" layoutInCell="1" allowOverlap="1" wp14:anchorId="6B201013" wp14:editId="28308CFE">
            <wp:simplePos x="0" y="0"/>
            <wp:positionH relativeFrom="column">
              <wp:posOffset>1153795</wp:posOffset>
            </wp:positionH>
            <wp:positionV relativeFrom="paragraph">
              <wp:posOffset>104140</wp:posOffset>
            </wp:positionV>
            <wp:extent cx="4602480" cy="3446780"/>
            <wp:effectExtent l="0" t="0" r="7620" b="1270"/>
            <wp:wrapSquare wrapText="bothSides"/>
            <wp:docPr id="342" name="Obrázek 342" descr="C:\Users\pn\Dropbox\projekt\Projekt DigiMe\250522\IMG_20220524_12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pn\Dropbox\projekt\Projekt DigiMe\250522\IMG_20220524_120323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2706BD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723A3482" w14:textId="437B5749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3B42CDBC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0CDB7519" w14:textId="4A658FEC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5A2804B7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4C49C901" w14:textId="3778F26C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45B1141D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355D73D4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5D3156F1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48E14DF7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0678E496" w14:textId="110D0BFC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66E5F886" w14:textId="6E08F7B4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1F7C2910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7940125E" w14:textId="6123EE5B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2A0D8BE6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1C46F13D" w14:textId="400E8EBA" w:rsidR="0096609E" w:rsidRDefault="0035471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90336" behindDoc="0" locked="0" layoutInCell="1" allowOverlap="1" wp14:anchorId="36F33CCA" wp14:editId="098651F6">
            <wp:simplePos x="0" y="0"/>
            <wp:positionH relativeFrom="column">
              <wp:posOffset>4445</wp:posOffset>
            </wp:positionH>
            <wp:positionV relativeFrom="paragraph">
              <wp:posOffset>172085</wp:posOffset>
            </wp:positionV>
            <wp:extent cx="3595370" cy="2692400"/>
            <wp:effectExtent l="0" t="0" r="5080" b="0"/>
            <wp:wrapSquare wrapText="bothSides"/>
            <wp:docPr id="343" name="Obrázek 343" descr="C:\Users\pn\Dropbox\projekt\Projekt DigiMe\250522\IMG_20220524_12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n\Dropbox\projekt\Projekt DigiMe\250522\IMG_20220524_120338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370" cy="269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CB1AC" w14:textId="7990B8CD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35F8F963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2B842601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07B2C271" w14:textId="44A9CE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6FDA26DD" w14:textId="1F1748B0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1F11E6DF" w14:textId="1E25A690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0CD2B2C9" w14:textId="4384778C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0A217E39" w14:textId="6926999B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41F402D6" w14:textId="2386A103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491D9313" w14:textId="51249892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0EA016BF" w14:textId="292D8BD6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2E9564DF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344B7D6E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4F17A433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59031E0E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67A4DDA5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3AD7E59F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0790E712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5CFD5D00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7EE5C36E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4F874B85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14691133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1DC589E0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3E4720A1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49BB9A8D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3D24F9CD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4E8FFA80" w14:textId="6D66DB16" w:rsidR="0065142F" w:rsidRPr="0035471F" w:rsidRDefault="0035471F" w:rsidP="0035471F">
      <w:pPr>
        <w:pStyle w:val="Nadpis1"/>
      </w:pPr>
      <w:bookmarkStart w:id="19" w:name="_Toc117958313"/>
      <w:r w:rsidRPr="0035471F">
        <w:lastRenderedPageBreak/>
        <w:t>Tabulka s názvem projektu</w:t>
      </w:r>
      <w:bookmarkEnd w:id="19"/>
    </w:p>
    <w:p w14:paraId="475044A9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0489CFDA" w14:textId="09A4214A" w:rsidR="0065142F" w:rsidRDefault="0035471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93408" behindDoc="0" locked="0" layoutInCell="1" allowOverlap="1" wp14:anchorId="122DF2AA" wp14:editId="1C8F0206">
            <wp:simplePos x="0" y="0"/>
            <wp:positionH relativeFrom="column">
              <wp:posOffset>3810</wp:posOffset>
            </wp:positionH>
            <wp:positionV relativeFrom="paragraph">
              <wp:posOffset>268605</wp:posOffset>
            </wp:positionV>
            <wp:extent cx="5756910" cy="3131820"/>
            <wp:effectExtent l="0" t="0" r="0" b="0"/>
            <wp:wrapSquare wrapText="bothSides"/>
            <wp:docPr id="350" name="Obrázek 350" descr="C:\Users\pn\Dropbox\projekt\Projekt DigiMe\laser\Výstřiž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pn\Dropbox\projekt\Projekt DigiMe\laser\Výstřižek.PN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lang w:eastAsia="cs-CZ"/>
        </w:rPr>
        <w:t xml:space="preserve">Na závěr ještě ukázka využití </w:t>
      </w:r>
      <w:r w:rsidR="009F2ABE">
        <w:rPr>
          <w:rFonts w:eastAsia="Times New Roman"/>
          <w:lang w:eastAsia="cs-CZ"/>
        </w:rPr>
        <w:t>l</w:t>
      </w:r>
      <w:r>
        <w:rPr>
          <w:rFonts w:eastAsia="Times New Roman"/>
          <w:lang w:eastAsia="cs-CZ"/>
        </w:rPr>
        <w:t xml:space="preserve">aserového plotteru.  V programu </w:t>
      </w:r>
      <w:proofErr w:type="spellStart"/>
      <w:r w:rsidR="009F2ABE">
        <w:rPr>
          <w:rFonts w:eastAsia="Times New Roman"/>
          <w:lang w:eastAsia="cs-CZ"/>
        </w:rPr>
        <w:t>I</w:t>
      </w:r>
      <w:r>
        <w:rPr>
          <w:rFonts w:eastAsia="Times New Roman"/>
          <w:lang w:eastAsia="cs-CZ"/>
        </w:rPr>
        <w:t>n</w:t>
      </w:r>
      <w:r w:rsidR="009F2ABE">
        <w:rPr>
          <w:rFonts w:eastAsia="Times New Roman"/>
          <w:lang w:eastAsia="cs-CZ"/>
        </w:rPr>
        <w:t>k</w:t>
      </w:r>
      <w:r>
        <w:rPr>
          <w:rFonts w:eastAsia="Times New Roman"/>
          <w:lang w:eastAsia="cs-CZ"/>
        </w:rPr>
        <w:t>scape</w:t>
      </w:r>
      <w:proofErr w:type="spellEnd"/>
      <w:r>
        <w:rPr>
          <w:rFonts w:eastAsia="Times New Roman"/>
          <w:lang w:eastAsia="cs-CZ"/>
        </w:rPr>
        <w:t xml:space="preserve"> jsme vytvořili tabulku</w:t>
      </w:r>
      <w:r w:rsidR="009F2ABE">
        <w:rPr>
          <w:rFonts w:eastAsia="Times New Roman"/>
          <w:lang w:eastAsia="cs-CZ"/>
        </w:rPr>
        <w:t>.</w:t>
      </w:r>
    </w:p>
    <w:p w14:paraId="440FB3CD" w14:textId="7F610BAD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2E506437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5D217063" w14:textId="5E684032" w:rsidR="0035471F" w:rsidRDefault="0035471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Pomocí programu K40 Whisperer jsme ji poslali ke gravírování a vyříznutí </w:t>
      </w:r>
      <w:r w:rsidR="009F2ABE">
        <w:rPr>
          <w:rFonts w:eastAsia="Times New Roman"/>
          <w:lang w:eastAsia="cs-CZ"/>
        </w:rPr>
        <w:t>l</w:t>
      </w:r>
      <w:r>
        <w:rPr>
          <w:rFonts w:eastAsia="Times New Roman"/>
          <w:lang w:eastAsia="cs-CZ"/>
        </w:rPr>
        <w:t>aserem</w:t>
      </w:r>
      <w:r w:rsidR="009F2ABE">
        <w:rPr>
          <w:rFonts w:eastAsia="Times New Roman"/>
          <w:lang w:eastAsia="cs-CZ"/>
        </w:rPr>
        <w:t>.</w:t>
      </w:r>
    </w:p>
    <w:p w14:paraId="18A7DDE0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3EFC5838" w14:textId="10867E59" w:rsidR="0035471F" w:rsidRDefault="0035471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94432" behindDoc="0" locked="0" layoutInCell="1" allowOverlap="1" wp14:anchorId="71312849" wp14:editId="0310FD95">
            <wp:simplePos x="0" y="0"/>
            <wp:positionH relativeFrom="column">
              <wp:posOffset>3810</wp:posOffset>
            </wp:positionH>
            <wp:positionV relativeFrom="paragraph">
              <wp:posOffset>-1905</wp:posOffset>
            </wp:positionV>
            <wp:extent cx="4993005" cy="3818255"/>
            <wp:effectExtent l="0" t="0" r="0" b="0"/>
            <wp:wrapSquare wrapText="bothSides"/>
            <wp:docPr id="351" name="Obrázek 351" descr="C:\Users\pn\Dropbox\projekt\Projekt DigiMe\laser\tvorba nápisu červená zahrada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n\Dropbox\projekt\Projekt DigiMe\laser\tvorba nápisu červená zahrada2.PN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381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F79F62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77AA4D7D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5B6B9AE9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4A22C911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338864A6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1289F51F" w14:textId="3714DAFB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518D5E4F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3767D172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24DAC69A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7801C0A8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7648EE81" w14:textId="77777777" w:rsidR="0065142F" w:rsidRDefault="0065142F" w:rsidP="007861FC">
      <w:pPr>
        <w:pStyle w:val="Bezmezer"/>
        <w:rPr>
          <w:rFonts w:eastAsia="Times New Roman"/>
          <w:lang w:eastAsia="cs-CZ"/>
        </w:rPr>
      </w:pPr>
    </w:p>
    <w:p w14:paraId="3DFD53BE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3A8264E2" w14:textId="19A4A359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3765092B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3A1D9302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1B9D8C25" w14:textId="77777777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061627CF" w14:textId="327C5240" w:rsidR="00DE52BD" w:rsidRDefault="00DE52BD" w:rsidP="007861FC">
      <w:pPr>
        <w:pStyle w:val="Bezmezer"/>
        <w:rPr>
          <w:rFonts w:eastAsia="Times New Roman"/>
          <w:lang w:eastAsia="cs-CZ"/>
        </w:rPr>
      </w:pPr>
    </w:p>
    <w:p w14:paraId="06AD17F4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397C9F1E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7CF11391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4788A16E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5FA5C742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7C6A60B1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180C7052" w14:textId="6478BDEC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75DA280F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4D3FB5AB" w14:textId="430E62A3" w:rsidR="0035471F" w:rsidRDefault="0035471F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Gravírování </w:t>
      </w:r>
      <w:r w:rsidR="00F62047">
        <w:rPr>
          <w:rFonts w:eastAsia="Times New Roman"/>
          <w:lang w:eastAsia="cs-CZ"/>
        </w:rPr>
        <w:t xml:space="preserve">a vyříznutí </w:t>
      </w:r>
      <w:r>
        <w:rPr>
          <w:rFonts w:eastAsia="Times New Roman"/>
          <w:lang w:eastAsia="cs-CZ"/>
        </w:rPr>
        <w:t>nápisu</w:t>
      </w:r>
    </w:p>
    <w:p w14:paraId="20294275" w14:textId="5ECE78A3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65C6D316" w14:textId="6C0FDB46" w:rsidR="0035471F" w:rsidRDefault="00EA5FF9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808768" behindDoc="0" locked="0" layoutInCell="1" allowOverlap="1" wp14:anchorId="5AEB66E8" wp14:editId="375BF03C">
            <wp:simplePos x="0" y="0"/>
            <wp:positionH relativeFrom="column">
              <wp:posOffset>-128270</wp:posOffset>
            </wp:positionH>
            <wp:positionV relativeFrom="paragraph">
              <wp:posOffset>22225</wp:posOffset>
            </wp:positionV>
            <wp:extent cx="4867275" cy="2566035"/>
            <wp:effectExtent l="0" t="0" r="9525" b="5715"/>
            <wp:wrapSquare wrapText="bothSides"/>
            <wp:docPr id="361" name="Obrázek 361" descr="C:\Users\pn\Dropbox\projekt\Projekt DigiMe\laser\IMG_20220525_121607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n\Dropbox\projekt\Projekt DigiMe\laser\IMG_20220525_121607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9" b="8745"/>
                    <a:stretch/>
                  </pic:blipFill>
                  <pic:spPr bwMode="auto">
                    <a:xfrm>
                      <a:off x="0" y="0"/>
                      <a:ext cx="4867275" cy="256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B541B" w14:textId="5EC122D6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2F424E4B" w14:textId="470D1C63" w:rsidR="00F62047" w:rsidRDefault="00F62047" w:rsidP="007861FC">
      <w:pPr>
        <w:pStyle w:val="Bezmezer"/>
        <w:rPr>
          <w:rFonts w:eastAsia="Times New Roman"/>
          <w:lang w:eastAsia="cs-CZ"/>
        </w:rPr>
      </w:pPr>
    </w:p>
    <w:p w14:paraId="16152E34" w14:textId="7E8F7A2B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1DC2539D" w14:textId="77777777" w:rsidR="00F62047" w:rsidRDefault="00F62047" w:rsidP="007861FC">
      <w:pPr>
        <w:pStyle w:val="Bezmezer"/>
        <w:rPr>
          <w:rFonts w:eastAsia="Times New Roman"/>
          <w:lang w:eastAsia="cs-CZ"/>
        </w:rPr>
      </w:pPr>
    </w:p>
    <w:p w14:paraId="5D1C0589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170D4D83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74634DEA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20B0F41C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3F919171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4E856987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6F2E32D6" w14:textId="2D5C9765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5A6130EE" w14:textId="5D980DF7" w:rsidR="00EA5FF9" w:rsidRDefault="007B4D0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96480" behindDoc="0" locked="0" layoutInCell="1" allowOverlap="1" wp14:anchorId="497F0406" wp14:editId="253BAEAF">
            <wp:simplePos x="0" y="0"/>
            <wp:positionH relativeFrom="column">
              <wp:posOffset>-4662170</wp:posOffset>
            </wp:positionH>
            <wp:positionV relativeFrom="paragraph">
              <wp:posOffset>101600</wp:posOffset>
            </wp:positionV>
            <wp:extent cx="5640705" cy="2917825"/>
            <wp:effectExtent l="0" t="0" r="0" b="0"/>
            <wp:wrapSquare wrapText="bothSides"/>
            <wp:docPr id="352" name="Obrázek 352" descr="C:\Users\pn\Dropbox\projekt\Projekt DigiMe\laser\IMG_20220525_112405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pn\Dropbox\projekt\Projekt DigiMe\laser\IMG_20220525_112405_resiz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7" b="9286"/>
                    <a:stretch/>
                  </pic:blipFill>
                  <pic:spPr bwMode="auto">
                    <a:xfrm>
                      <a:off x="0" y="0"/>
                      <a:ext cx="5640705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9EF798" w14:textId="507E4A73" w:rsidR="00EA5FF9" w:rsidRDefault="007B4D0C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807744" behindDoc="0" locked="0" layoutInCell="1" allowOverlap="1" wp14:anchorId="6F0750E8" wp14:editId="17FAF1B3">
            <wp:simplePos x="0" y="0"/>
            <wp:positionH relativeFrom="column">
              <wp:posOffset>776605</wp:posOffset>
            </wp:positionH>
            <wp:positionV relativeFrom="paragraph">
              <wp:posOffset>122555</wp:posOffset>
            </wp:positionV>
            <wp:extent cx="5276850" cy="2779395"/>
            <wp:effectExtent l="0" t="0" r="0" b="1905"/>
            <wp:wrapSquare wrapText="bothSides"/>
            <wp:docPr id="349" name="Obrázek 349" descr="C:\Users\pn\Dropbox\projekt\Projekt DigiMe\laser\cedu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n\Dropbox\projekt\Projekt DigiMe\laser\cedulk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6" b="7862"/>
                    <a:stretch/>
                  </pic:blipFill>
                  <pic:spPr bwMode="auto">
                    <a:xfrm>
                      <a:off x="0" y="0"/>
                      <a:ext cx="5276850" cy="277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3D664D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3F8A6A2B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3C17D76D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4B3F9035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608C1386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78D5E673" w14:textId="3FCDAD4D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40F6C3C3" w14:textId="77777777" w:rsidR="00EA5FF9" w:rsidRDefault="00EA5FF9" w:rsidP="007861FC">
      <w:pPr>
        <w:pStyle w:val="Bezmezer"/>
        <w:rPr>
          <w:rFonts w:eastAsia="Times New Roman"/>
          <w:lang w:eastAsia="cs-CZ"/>
        </w:rPr>
      </w:pPr>
    </w:p>
    <w:p w14:paraId="67563CEA" w14:textId="6DF29956" w:rsidR="0035471F" w:rsidRDefault="00F62047" w:rsidP="007861FC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Výsledná podoba</w:t>
      </w:r>
    </w:p>
    <w:p w14:paraId="36021CAC" w14:textId="30EE2361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0A12C4FC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0D1BAA80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7968B7C1" w14:textId="43BC9910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415E5D5A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5C30114C" w14:textId="77777777" w:rsidR="0035471F" w:rsidRDefault="0035471F" w:rsidP="007861FC">
      <w:pPr>
        <w:pStyle w:val="Bezmezer"/>
        <w:rPr>
          <w:rFonts w:eastAsia="Times New Roman"/>
          <w:lang w:eastAsia="cs-CZ"/>
        </w:rPr>
      </w:pPr>
    </w:p>
    <w:p w14:paraId="547A25FC" w14:textId="4DAE7B47" w:rsidR="002257C0" w:rsidRDefault="002257C0" w:rsidP="00DD1FB0">
      <w:pPr>
        <w:pStyle w:val="Nadpis1"/>
      </w:pPr>
      <w:bookmarkStart w:id="20" w:name="_Toc117958314"/>
      <w:r>
        <w:rPr>
          <w:rFonts w:eastAsia="Times New Roman"/>
          <w:noProof/>
          <w:lang w:eastAsia="cs-CZ"/>
        </w:rPr>
        <w:lastRenderedPageBreak/>
        <w:drawing>
          <wp:anchor distT="0" distB="0" distL="114300" distR="114300" simplePos="0" relativeHeight="251799552" behindDoc="0" locked="0" layoutInCell="1" allowOverlap="1" wp14:anchorId="04B84E22" wp14:editId="6CBA2218">
            <wp:simplePos x="0" y="0"/>
            <wp:positionH relativeFrom="column">
              <wp:posOffset>65405</wp:posOffset>
            </wp:positionH>
            <wp:positionV relativeFrom="paragraph">
              <wp:posOffset>804545</wp:posOffset>
            </wp:positionV>
            <wp:extent cx="5784215" cy="2758440"/>
            <wp:effectExtent l="0" t="0" r="6985" b="3810"/>
            <wp:wrapSquare wrapText="bothSides"/>
            <wp:docPr id="357" name="Obrázek 357" descr="C:\Users\pn\Dropbox\projekt\Projekt DigiMe\250522\IMG_20220525_07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n\Dropbox\projekt\Projekt DigiMe\250522\IMG_20220525_073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53" b="17857"/>
                    <a:stretch/>
                  </pic:blipFill>
                  <pic:spPr bwMode="auto">
                    <a:xfrm>
                      <a:off x="0" y="0"/>
                      <a:ext cx="5784215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Výsledná podoba</w:t>
      </w:r>
      <w:r w:rsidR="00FB0660">
        <w:t xml:space="preserve"> projektu</w:t>
      </w:r>
      <w:bookmarkEnd w:id="20"/>
    </w:p>
    <w:p w14:paraId="3012B0C3" w14:textId="756B15C2" w:rsidR="002257C0" w:rsidRDefault="009F2ABE" w:rsidP="002257C0"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798528" behindDoc="0" locked="0" layoutInCell="1" allowOverlap="1" wp14:anchorId="5838C9C8" wp14:editId="6C8F98A3">
            <wp:simplePos x="0" y="0"/>
            <wp:positionH relativeFrom="column">
              <wp:posOffset>-486410</wp:posOffset>
            </wp:positionH>
            <wp:positionV relativeFrom="paragraph">
              <wp:posOffset>3796665</wp:posOffset>
            </wp:positionV>
            <wp:extent cx="3930015" cy="2943225"/>
            <wp:effectExtent l="0" t="1905" r="5080" b="5080"/>
            <wp:wrapSquare wrapText="bothSides"/>
            <wp:docPr id="358" name="Obrázek 358" descr="C:\Users\pn\Dropbox\projekt\Projekt DigiMe\250522\IMG_20220525_07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pn\Dropbox\projekt\Projekt DigiMe\250522\IMG_20220525_073512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3001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noProof/>
          <w:lang w:eastAsia="cs-CZ"/>
        </w:rPr>
        <w:drawing>
          <wp:anchor distT="0" distB="0" distL="114300" distR="114300" simplePos="0" relativeHeight="251800576" behindDoc="0" locked="0" layoutInCell="1" allowOverlap="1" wp14:anchorId="322F8108" wp14:editId="7BEA74CB">
            <wp:simplePos x="0" y="0"/>
            <wp:positionH relativeFrom="column">
              <wp:posOffset>2522220</wp:posOffset>
            </wp:positionH>
            <wp:positionV relativeFrom="paragraph">
              <wp:posOffset>3865880</wp:posOffset>
            </wp:positionV>
            <wp:extent cx="3854450" cy="2886075"/>
            <wp:effectExtent l="1587" t="0" r="0" b="0"/>
            <wp:wrapSquare wrapText="bothSides"/>
            <wp:docPr id="359" name="Obrázek 359" descr="C:\Users\pn\Dropbox\projekt\Projekt DigiMe\250522\IMG_20220525_07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pn\Dropbox\projekt\Projekt DigiMe\250522\IMG_20220525_073521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544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400CE" w14:textId="47EB5286" w:rsidR="002257C0" w:rsidRDefault="002257C0" w:rsidP="002257C0"/>
    <w:p w14:paraId="126FC21E" w14:textId="308D9698" w:rsidR="002257C0" w:rsidRDefault="002257C0" w:rsidP="002257C0"/>
    <w:p w14:paraId="6476C639" w14:textId="6EDFA930" w:rsidR="002257C0" w:rsidRPr="002257C0" w:rsidRDefault="002257C0" w:rsidP="002257C0"/>
    <w:p w14:paraId="06A54721" w14:textId="48E38666" w:rsidR="00B80D3F" w:rsidRDefault="00B80D3F" w:rsidP="00DD1FB0">
      <w:pPr>
        <w:pStyle w:val="Nadpis1"/>
      </w:pPr>
      <w:bookmarkStart w:id="21" w:name="_Toc117958315"/>
      <w:r>
        <w:lastRenderedPageBreak/>
        <w:t>Soutěž 26.</w:t>
      </w:r>
      <w:r w:rsidR="00E9139B">
        <w:t xml:space="preserve"> </w:t>
      </w:r>
      <w:r>
        <w:t>5.</w:t>
      </w:r>
      <w:r w:rsidR="00E9139B">
        <w:t xml:space="preserve"> </w:t>
      </w:r>
      <w:r>
        <w:t>2022 ve VIDA</w:t>
      </w:r>
      <w:bookmarkEnd w:id="21"/>
    </w:p>
    <w:p w14:paraId="0DA65F9C" w14:textId="34DD72E4" w:rsidR="00B80D3F" w:rsidRDefault="00B80D3F" w:rsidP="00C4083E">
      <w:r>
        <w:rPr>
          <w:noProof/>
          <w:lang w:eastAsia="cs-CZ"/>
        </w:rPr>
        <w:drawing>
          <wp:inline distT="0" distB="0" distL="0" distR="0" wp14:anchorId="502FC48A" wp14:editId="388D08A1">
            <wp:extent cx="5756910" cy="3238833"/>
            <wp:effectExtent l="0" t="0" r="0" b="0"/>
            <wp:docPr id="360" name="Obrázek 360" descr="C:\Users\pn\Dropbox\projekt\sourěž\IMG_20220526_12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n\Dropbox\projekt\sourěž\IMG_20220526_124757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23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E9400" w14:textId="4966F7BE" w:rsidR="00B80D3F" w:rsidRPr="00B80D3F" w:rsidRDefault="00B80D3F" w:rsidP="009F2ABE">
      <w:pPr>
        <w:rPr>
          <w:rFonts w:eastAsia="Times New Roman"/>
          <w:lang w:eastAsia="cs-CZ"/>
        </w:rPr>
      </w:pPr>
      <w:r w:rsidRPr="00B80D3F">
        <w:rPr>
          <w:rFonts w:eastAsia="Times New Roman"/>
          <w:lang w:eastAsia="cs-CZ"/>
        </w:rPr>
        <w:t>Vítězství se nekonalo, ale to nás nezastaví</w:t>
      </w:r>
      <w:r w:rsidR="009F2ABE">
        <w:rPr>
          <w:rFonts w:eastAsia="Times New Roman"/>
          <w:lang w:eastAsia="cs-CZ"/>
        </w:rPr>
        <w:t xml:space="preserve"> v tom</w:t>
      </w:r>
      <w:r w:rsidRPr="00B80D3F">
        <w:rPr>
          <w:rFonts w:eastAsia="Times New Roman"/>
          <w:lang w:eastAsia="cs-CZ"/>
        </w:rPr>
        <w:t>, abychom</w:t>
      </w:r>
      <w:r>
        <w:rPr>
          <w:rFonts w:eastAsia="Times New Roman"/>
          <w:lang w:eastAsia="cs-CZ"/>
        </w:rPr>
        <w:t xml:space="preserve"> dál pokrač</w:t>
      </w:r>
      <w:r w:rsidR="00BC6E3F">
        <w:rPr>
          <w:rFonts w:eastAsia="Times New Roman"/>
          <w:lang w:eastAsia="cs-CZ"/>
        </w:rPr>
        <w:t>ovali nejen v dokončení modelu</w:t>
      </w:r>
      <w:r>
        <w:rPr>
          <w:rFonts w:eastAsia="Times New Roman"/>
          <w:lang w:eastAsia="cs-CZ"/>
        </w:rPr>
        <w:t xml:space="preserve"> podle finální verze haly, ale i ve využití získaných</w:t>
      </w:r>
      <w:r w:rsidR="00E9139B">
        <w:rPr>
          <w:rFonts w:eastAsia="Times New Roman"/>
          <w:lang w:eastAsia="cs-CZ"/>
        </w:rPr>
        <w:t xml:space="preserve"> prostředků z DigiMe</w:t>
      </w:r>
      <w:r>
        <w:rPr>
          <w:rFonts w:eastAsia="Times New Roman"/>
          <w:lang w:eastAsia="cs-CZ"/>
        </w:rPr>
        <w:t xml:space="preserve"> k</w:t>
      </w:r>
      <w:r w:rsidR="00BC6E3F">
        <w:rPr>
          <w:rFonts w:eastAsia="Times New Roman"/>
          <w:lang w:eastAsia="cs-CZ"/>
        </w:rPr>
        <w:t> </w:t>
      </w:r>
      <w:r>
        <w:rPr>
          <w:rFonts w:eastAsia="Times New Roman"/>
          <w:lang w:eastAsia="cs-CZ"/>
        </w:rPr>
        <w:t>další</w:t>
      </w:r>
      <w:r w:rsidR="00BC6E3F">
        <w:rPr>
          <w:rFonts w:eastAsia="Times New Roman"/>
          <w:lang w:eastAsia="cs-CZ"/>
        </w:rPr>
        <w:t xml:space="preserve">m podobným projektům. </w:t>
      </w:r>
      <w:r>
        <w:rPr>
          <w:rFonts w:eastAsia="Times New Roman"/>
          <w:lang w:eastAsia="cs-CZ"/>
        </w:rPr>
        <w:t xml:space="preserve"> </w:t>
      </w:r>
    </w:p>
    <w:p w14:paraId="3E70A3E9" w14:textId="77777777" w:rsidR="00B80D3F" w:rsidRDefault="00B80D3F" w:rsidP="00B80D3F">
      <w:pPr>
        <w:pStyle w:val="Bezmezer"/>
        <w:jc w:val="both"/>
        <w:rPr>
          <w:rFonts w:eastAsia="Times New Roman"/>
          <w:lang w:eastAsia="cs-CZ"/>
        </w:rPr>
      </w:pPr>
    </w:p>
    <w:p w14:paraId="7B188B53" w14:textId="77777777" w:rsidR="009F2ABE" w:rsidRDefault="00E9139B" w:rsidP="009F2ABE">
      <w:pPr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Odkaz na záznam našeho vystoupení na soutěži:</w:t>
      </w:r>
    </w:p>
    <w:p w14:paraId="3C78618E" w14:textId="1AF51D5B" w:rsidR="00E9139B" w:rsidRDefault="00000000" w:rsidP="00B80D3F">
      <w:pPr>
        <w:pStyle w:val="Bezmezer"/>
        <w:jc w:val="both"/>
        <w:rPr>
          <w:rFonts w:eastAsia="Times New Roman"/>
          <w:lang w:eastAsia="cs-CZ"/>
        </w:rPr>
      </w:pPr>
      <w:hyperlink r:id="rId162" w:history="1">
        <w:r w:rsidR="00E9139B" w:rsidRPr="001825E5">
          <w:rPr>
            <w:rStyle w:val="Hypertextovodkaz"/>
            <w:rFonts w:eastAsia="Times New Roman"/>
            <w:lang w:eastAsia="cs-CZ"/>
          </w:rPr>
          <w:t>https://www.youtube.com/watch?v=WOsfzsDZ3QE</w:t>
        </w:r>
      </w:hyperlink>
    </w:p>
    <w:p w14:paraId="67A8A6D3" w14:textId="3336E8A1" w:rsidR="00E9139B" w:rsidRPr="00B80D3F" w:rsidRDefault="00E9139B" w:rsidP="00B80D3F">
      <w:pPr>
        <w:pStyle w:val="Bezmezer"/>
        <w:jc w:val="both"/>
        <w:rPr>
          <w:rFonts w:eastAsia="Times New Roman"/>
          <w:lang w:eastAsia="cs-CZ"/>
        </w:rPr>
      </w:pPr>
    </w:p>
    <w:p w14:paraId="4FA7A5E9" w14:textId="77777777" w:rsidR="009F2ABE" w:rsidRDefault="009F2ABE">
      <w:pPr>
        <w:jc w:val="left"/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583757D4" w14:textId="293E21E9" w:rsidR="00CA0B88" w:rsidRPr="00DD1FB0" w:rsidRDefault="00CA0B88" w:rsidP="00CA0B88">
      <w:pPr>
        <w:pStyle w:val="Nadpis1"/>
      </w:pPr>
      <w:bookmarkStart w:id="22" w:name="_Toc117958316"/>
      <w:r w:rsidRPr="00DD1FB0">
        <w:lastRenderedPageBreak/>
        <w:t>Zhodnocení projektu</w:t>
      </w:r>
      <w:bookmarkEnd w:id="22"/>
    </w:p>
    <w:p w14:paraId="5E3134FC" w14:textId="77777777" w:rsidR="00CA0B88" w:rsidRDefault="00CA0B88" w:rsidP="00CA0B88">
      <w:pPr>
        <w:pStyle w:val="Bezmezer"/>
        <w:rPr>
          <w:rFonts w:eastAsia="Times New Roman"/>
          <w:lang w:eastAsia="cs-CZ"/>
        </w:rPr>
      </w:pPr>
    </w:p>
    <w:p w14:paraId="13B5C5EF" w14:textId="7CAFCB77" w:rsidR="00CA0B88" w:rsidRDefault="00CA0B88" w:rsidP="009F2ABE">
      <w:pPr>
        <w:rPr>
          <w:rFonts w:eastAsia="Times New Roman"/>
          <w:lang w:eastAsia="cs-CZ"/>
        </w:rPr>
      </w:pPr>
      <w:r w:rsidRPr="008312BE">
        <w:rPr>
          <w:rFonts w:eastAsia="Times New Roman"/>
          <w:lang w:eastAsia="cs-CZ"/>
        </w:rPr>
        <w:t>V</w:t>
      </w:r>
      <w:r>
        <w:rPr>
          <w:rFonts w:eastAsia="Times New Roman"/>
          <w:lang w:eastAsia="cs-CZ"/>
        </w:rPr>
        <w:t xml:space="preserve"> našem </w:t>
      </w:r>
      <w:r w:rsidRPr="008312BE">
        <w:rPr>
          <w:rFonts w:eastAsia="Times New Roman"/>
          <w:lang w:eastAsia="cs-CZ"/>
        </w:rPr>
        <w:t xml:space="preserve">projektu </w:t>
      </w:r>
      <w:r>
        <w:rPr>
          <w:rFonts w:eastAsia="Times New Roman"/>
          <w:lang w:eastAsia="cs-CZ"/>
        </w:rPr>
        <w:t>jsme chtěli podpořit řešení už roky se táhnoucího sporu zastupitelů města, občanů a dalších zainteresovaných stran ohledně umístění multifunkční haly a kompletní přestavby sportovního areálu Červené zahrady.</w:t>
      </w:r>
    </w:p>
    <w:p w14:paraId="3F7717B3" w14:textId="4E215CC9" w:rsidR="00CA0B88" w:rsidRDefault="00CA0B88" w:rsidP="009F2ABE">
      <w:pPr>
        <w:ind w:firstLine="709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V současné době probíhají oslavy 800 let </w:t>
      </w:r>
      <w:r w:rsidR="009F2ABE">
        <w:rPr>
          <w:rFonts w:eastAsia="Times New Roman"/>
          <w:lang w:eastAsia="cs-CZ"/>
        </w:rPr>
        <w:t xml:space="preserve">od </w:t>
      </w:r>
      <w:r>
        <w:rPr>
          <w:rFonts w:eastAsia="Times New Roman"/>
          <w:lang w:eastAsia="cs-CZ"/>
        </w:rPr>
        <w:t>založení města Boskovice, takže jsme model využili i jako součást výstavy, kterou každá škola a některé další instituce uskutečnily.</w:t>
      </w:r>
    </w:p>
    <w:p w14:paraId="56D4F881" w14:textId="6D69AD49" w:rsidR="00CA0B88" w:rsidRDefault="009F2ABE" w:rsidP="009F2ABE">
      <w:pPr>
        <w:ind w:firstLine="709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R</w:t>
      </w:r>
      <w:r w:rsidR="00CA0B88">
        <w:rPr>
          <w:rFonts w:eastAsia="Times New Roman"/>
          <w:lang w:eastAsia="cs-CZ"/>
        </w:rPr>
        <w:t>ealizace</w:t>
      </w:r>
      <w:r>
        <w:rPr>
          <w:rFonts w:eastAsia="Times New Roman"/>
          <w:lang w:eastAsia="cs-CZ"/>
        </w:rPr>
        <w:t xml:space="preserve"> modelu</w:t>
      </w:r>
      <w:r w:rsidR="00CA0B88">
        <w:rPr>
          <w:rFonts w:eastAsia="Times New Roman"/>
          <w:lang w:eastAsia="cs-CZ"/>
        </w:rPr>
        <w:t xml:space="preserve"> pomohla žákům</w:t>
      </w:r>
      <w:r>
        <w:rPr>
          <w:rFonts w:eastAsia="Times New Roman"/>
          <w:lang w:eastAsia="cs-CZ"/>
        </w:rPr>
        <w:t xml:space="preserve"> 8.</w:t>
      </w:r>
      <w:r w:rsidR="00CA0B88">
        <w:rPr>
          <w:rFonts w:eastAsia="Times New Roman"/>
          <w:lang w:eastAsia="cs-CZ"/>
        </w:rPr>
        <w:t xml:space="preserve"> a </w:t>
      </w:r>
      <w:r>
        <w:rPr>
          <w:rFonts w:eastAsia="Times New Roman"/>
          <w:lang w:eastAsia="cs-CZ"/>
        </w:rPr>
        <w:t>9.</w:t>
      </w:r>
      <w:r w:rsidR="00CA0B88">
        <w:rPr>
          <w:rFonts w:eastAsia="Times New Roman"/>
          <w:lang w:eastAsia="cs-CZ"/>
        </w:rPr>
        <w:t xml:space="preserve"> tříd k získání znalostí a dovedností při práci s grafickými programy, s modelování</w:t>
      </w:r>
      <w:r>
        <w:rPr>
          <w:rFonts w:eastAsia="Times New Roman"/>
          <w:lang w:eastAsia="cs-CZ"/>
        </w:rPr>
        <w:t>m</w:t>
      </w:r>
      <w:r w:rsidR="00CA0B88">
        <w:rPr>
          <w:rFonts w:eastAsia="Times New Roman"/>
          <w:lang w:eastAsia="cs-CZ"/>
        </w:rPr>
        <w:t xml:space="preserve"> ve 3D prostřednictvím online programu </w:t>
      </w:r>
      <w:proofErr w:type="spellStart"/>
      <w:r w:rsidR="00CA0B88">
        <w:rPr>
          <w:rFonts w:eastAsia="Times New Roman"/>
          <w:lang w:eastAsia="cs-CZ"/>
        </w:rPr>
        <w:t>Tinkercad</w:t>
      </w:r>
      <w:proofErr w:type="spellEnd"/>
      <w:r w:rsidR="00CA0B88">
        <w:rPr>
          <w:rFonts w:eastAsia="Times New Roman"/>
          <w:lang w:eastAsia="cs-CZ"/>
        </w:rPr>
        <w:t xml:space="preserve"> a</w:t>
      </w:r>
      <w:r>
        <w:rPr>
          <w:rFonts w:eastAsia="Times New Roman"/>
          <w:lang w:eastAsia="cs-CZ"/>
        </w:rPr>
        <w:t> </w:t>
      </w:r>
      <w:proofErr w:type="spellStart"/>
      <w:r w:rsidR="00CA0B88">
        <w:rPr>
          <w:rFonts w:eastAsia="Times New Roman"/>
          <w:lang w:eastAsia="cs-CZ"/>
        </w:rPr>
        <w:t>Blender</w:t>
      </w:r>
      <w:proofErr w:type="spellEnd"/>
      <w:r w:rsidR="00CA0B88">
        <w:rPr>
          <w:rFonts w:eastAsia="Times New Roman"/>
          <w:lang w:eastAsia="cs-CZ"/>
        </w:rPr>
        <w:t xml:space="preserve">. Naučili se využívat 3D tisk a pracovat s programy pro ovládání </w:t>
      </w:r>
      <w:r>
        <w:rPr>
          <w:rFonts w:eastAsia="Times New Roman"/>
          <w:lang w:eastAsia="cs-CZ"/>
        </w:rPr>
        <w:t>l</w:t>
      </w:r>
      <w:r w:rsidR="00CA0B88">
        <w:rPr>
          <w:rFonts w:eastAsia="Times New Roman"/>
          <w:lang w:eastAsia="cs-CZ"/>
        </w:rPr>
        <w:t>aserového plotteru.</w:t>
      </w:r>
    </w:p>
    <w:p w14:paraId="434E5BD5" w14:textId="77777777" w:rsidR="00CA0B88" w:rsidRDefault="00CA0B88" w:rsidP="009F2ABE">
      <w:pPr>
        <w:ind w:firstLine="709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Kromě znalostí počítačového světa si vyzkoušeli i manuální práci – ne všechny dnešní děti zvládají práci s pilkou, štětcem nebo třeba </w:t>
      </w:r>
      <w:proofErr w:type="gramStart"/>
      <w:r>
        <w:rPr>
          <w:rFonts w:eastAsia="Times New Roman"/>
          <w:lang w:eastAsia="cs-CZ"/>
        </w:rPr>
        <w:t>3D</w:t>
      </w:r>
      <w:proofErr w:type="gramEnd"/>
      <w:r>
        <w:rPr>
          <w:rFonts w:eastAsia="Times New Roman"/>
          <w:lang w:eastAsia="cs-CZ"/>
        </w:rPr>
        <w:t xml:space="preserve"> perem. </w:t>
      </w:r>
    </w:p>
    <w:p w14:paraId="3025D498" w14:textId="77777777" w:rsidR="00CA0B88" w:rsidRDefault="00CA0B88" w:rsidP="009F2ABE">
      <w:pPr>
        <w:ind w:firstLine="709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 budoucnu bude model umístěn na čestném místě školy jako vzpomínka na období vzniku našeho nového sportovního areálu a na těch sedm nejvytrvalejších účastníků tohoto celoročního díla.</w:t>
      </w:r>
    </w:p>
    <w:p w14:paraId="3659995F" w14:textId="77777777" w:rsidR="00CA0B88" w:rsidRDefault="00CA0B88" w:rsidP="00CA0B88">
      <w:pPr>
        <w:pStyle w:val="Bezmezer"/>
        <w:jc w:val="both"/>
        <w:rPr>
          <w:rFonts w:eastAsia="Times New Roman"/>
          <w:lang w:eastAsia="cs-CZ"/>
        </w:rPr>
      </w:pPr>
    </w:p>
    <w:p w14:paraId="06006535" w14:textId="77777777" w:rsidR="00CA0B88" w:rsidRDefault="00CA0B88" w:rsidP="00DD1FB0">
      <w:pPr>
        <w:pStyle w:val="Nadpis1"/>
      </w:pPr>
    </w:p>
    <w:p w14:paraId="024CE84E" w14:textId="79EA6907" w:rsidR="00B80D3F" w:rsidRDefault="007220B1" w:rsidP="00DD1FB0">
      <w:pPr>
        <w:pStyle w:val="Nadpis1"/>
      </w:pPr>
      <w:bookmarkStart w:id="23" w:name="_Toc117958317"/>
      <w:r>
        <w:t xml:space="preserve">Použitý SW a </w:t>
      </w:r>
      <w:proofErr w:type="spellStart"/>
      <w:r>
        <w:t>tutorialy</w:t>
      </w:r>
      <w:bookmarkEnd w:id="23"/>
      <w:proofErr w:type="spellEnd"/>
    </w:p>
    <w:p w14:paraId="5B78B6D3" w14:textId="6F33C4A5" w:rsidR="00B80D3F" w:rsidRDefault="007220B1" w:rsidP="007220B1">
      <w:pPr>
        <w:pStyle w:val="Bezmezer"/>
      </w:pPr>
      <w:r>
        <w:t xml:space="preserve">Blender:   </w:t>
      </w:r>
      <w:r w:rsidR="0087401A">
        <w:t xml:space="preserve">        </w:t>
      </w:r>
      <w:r w:rsidR="00FB0660">
        <w:t xml:space="preserve">  </w:t>
      </w:r>
      <w:r w:rsidR="0087401A">
        <w:t xml:space="preserve">    </w:t>
      </w:r>
      <w:hyperlink r:id="rId163" w:history="1">
        <w:r w:rsidRPr="00041AD3">
          <w:rPr>
            <w:rStyle w:val="Hypertextovodkaz"/>
          </w:rPr>
          <w:t>https://www.blender.org/</w:t>
        </w:r>
      </w:hyperlink>
    </w:p>
    <w:p w14:paraId="44C1E363" w14:textId="4D7492B2" w:rsidR="007220B1" w:rsidRDefault="007220B1" w:rsidP="007220B1">
      <w:pPr>
        <w:pStyle w:val="Bezmezer"/>
      </w:pPr>
      <w:r>
        <w:t xml:space="preserve">                  </w:t>
      </w:r>
      <w:r w:rsidR="0087401A">
        <w:t xml:space="preserve">          </w:t>
      </w:r>
      <w:r w:rsidR="00FB0660">
        <w:t xml:space="preserve">  </w:t>
      </w:r>
      <w:r w:rsidR="0087401A">
        <w:t xml:space="preserve">  </w:t>
      </w:r>
      <w:hyperlink r:id="rId164" w:history="1">
        <w:r w:rsidRPr="00041AD3">
          <w:rPr>
            <w:rStyle w:val="Hypertextovodkaz"/>
          </w:rPr>
          <w:t>https://www.youtube.com/watch?v=U9pNSZY1LBs</w:t>
        </w:r>
      </w:hyperlink>
      <w:r>
        <w:t xml:space="preserve">  </w:t>
      </w:r>
      <w:r w:rsidR="009F2ABE">
        <w:tab/>
      </w:r>
      <w:r w:rsidR="009F2ABE">
        <w:tab/>
      </w:r>
      <w:r>
        <w:t>– pro začátečníky</w:t>
      </w:r>
    </w:p>
    <w:p w14:paraId="609AA150" w14:textId="0C2C8378" w:rsidR="007220B1" w:rsidRDefault="007220B1" w:rsidP="007220B1">
      <w:pPr>
        <w:pStyle w:val="Bezmezer"/>
      </w:pPr>
      <w:r>
        <w:t xml:space="preserve">                  </w:t>
      </w:r>
      <w:r w:rsidR="0087401A">
        <w:t xml:space="preserve">            </w:t>
      </w:r>
      <w:r w:rsidR="00FB0660">
        <w:t xml:space="preserve">  </w:t>
      </w:r>
      <w:hyperlink r:id="rId165" w:history="1">
        <w:r w:rsidRPr="00041AD3">
          <w:rPr>
            <w:rStyle w:val="Hypertextovodkaz"/>
          </w:rPr>
          <w:t>https://www.youtube.com/results?search_query=blender</w:t>
        </w:r>
      </w:hyperlink>
      <w:r>
        <w:t xml:space="preserve"> </w:t>
      </w:r>
      <w:r w:rsidR="009F2ABE">
        <w:tab/>
      </w:r>
      <w:r>
        <w:t>– další odkazy</w:t>
      </w:r>
    </w:p>
    <w:p w14:paraId="762F770D" w14:textId="77777777" w:rsidR="007220B1" w:rsidRDefault="007220B1" w:rsidP="007220B1">
      <w:pPr>
        <w:pStyle w:val="Bezmezer"/>
      </w:pPr>
    </w:p>
    <w:p w14:paraId="5795A4FC" w14:textId="379AF54F" w:rsidR="007220B1" w:rsidRDefault="007220B1" w:rsidP="007220B1">
      <w:pPr>
        <w:pStyle w:val="Bezmezer"/>
      </w:pPr>
      <w:r>
        <w:t>Tinkercad:</w:t>
      </w:r>
      <w:r w:rsidR="00FB0660">
        <w:t xml:space="preserve">  </w:t>
      </w:r>
      <w:r>
        <w:t xml:space="preserve"> </w:t>
      </w:r>
      <w:r w:rsidR="0087401A">
        <w:t xml:space="preserve">          </w:t>
      </w:r>
      <w:hyperlink r:id="rId166" w:history="1">
        <w:r w:rsidRPr="00041AD3">
          <w:rPr>
            <w:rStyle w:val="Hypertextovodkaz"/>
          </w:rPr>
          <w:t>https://www.tinkercad.com/</w:t>
        </w:r>
      </w:hyperlink>
      <w:r>
        <w:t xml:space="preserve"> </w:t>
      </w:r>
    </w:p>
    <w:p w14:paraId="3C39D202" w14:textId="22BC4D0A" w:rsidR="007220B1" w:rsidRDefault="007220B1" w:rsidP="007220B1">
      <w:pPr>
        <w:pStyle w:val="Bezmezer"/>
      </w:pPr>
      <w:r>
        <w:t xml:space="preserve">                  </w:t>
      </w:r>
      <w:r w:rsidR="0087401A">
        <w:t xml:space="preserve">   </w:t>
      </w:r>
      <w:r w:rsidR="00FB0660">
        <w:t xml:space="preserve">   </w:t>
      </w:r>
      <w:r w:rsidR="0087401A">
        <w:t xml:space="preserve">       </w:t>
      </w:r>
      <w:r>
        <w:t xml:space="preserve"> </w:t>
      </w:r>
      <w:hyperlink r:id="rId167" w:history="1">
        <w:r w:rsidRPr="00041AD3">
          <w:rPr>
            <w:rStyle w:val="Hypertextovodkaz"/>
          </w:rPr>
          <w:t>https://www.youtube.com/watch?v=bcrUFvj4Vmk&amp;t=1847s</w:t>
        </w:r>
      </w:hyperlink>
      <w:r>
        <w:t xml:space="preserve"> </w:t>
      </w:r>
      <w:r w:rsidR="009F2ABE">
        <w:tab/>
      </w:r>
      <w:r>
        <w:t>– pro začátečníky</w:t>
      </w:r>
    </w:p>
    <w:p w14:paraId="5F0DC32B" w14:textId="2CE4462F" w:rsidR="007220B1" w:rsidRDefault="007220B1" w:rsidP="007220B1">
      <w:pPr>
        <w:pStyle w:val="Bezmezer"/>
      </w:pPr>
      <w:r>
        <w:t xml:space="preserve">                  </w:t>
      </w:r>
      <w:r w:rsidR="0087401A">
        <w:t xml:space="preserve">      </w:t>
      </w:r>
      <w:r w:rsidR="00FB0660">
        <w:t xml:space="preserve">   </w:t>
      </w:r>
      <w:r w:rsidR="0087401A">
        <w:t xml:space="preserve">   </w:t>
      </w:r>
      <w:r>
        <w:t xml:space="preserve">  </w:t>
      </w:r>
      <w:hyperlink r:id="rId168" w:history="1">
        <w:r w:rsidRPr="00041AD3">
          <w:rPr>
            <w:rStyle w:val="Hypertextovodkaz"/>
          </w:rPr>
          <w:t>https://www.youtube.com/results?search_query=tinkercad</w:t>
        </w:r>
      </w:hyperlink>
      <w:r>
        <w:t xml:space="preserve"> </w:t>
      </w:r>
      <w:r w:rsidR="009F2ABE">
        <w:tab/>
      </w:r>
      <w:r>
        <w:t>– další odkazy</w:t>
      </w:r>
    </w:p>
    <w:p w14:paraId="36712320" w14:textId="77777777" w:rsidR="007220B1" w:rsidRDefault="007220B1" w:rsidP="007220B1">
      <w:pPr>
        <w:pStyle w:val="Bezmezer"/>
      </w:pPr>
    </w:p>
    <w:p w14:paraId="7297088E" w14:textId="4C5B0C81" w:rsidR="007220B1" w:rsidRDefault="007220B1" w:rsidP="007220B1">
      <w:pPr>
        <w:pStyle w:val="Bezmezer"/>
      </w:pPr>
      <w:proofErr w:type="spellStart"/>
      <w:proofErr w:type="gramStart"/>
      <w:r>
        <w:t>In</w:t>
      </w:r>
      <w:r w:rsidR="005562AF">
        <w:t>k</w:t>
      </w:r>
      <w:r>
        <w:t>scape</w:t>
      </w:r>
      <w:proofErr w:type="spellEnd"/>
      <w:r>
        <w:t xml:space="preserve">:  </w:t>
      </w:r>
      <w:r w:rsidR="0087401A">
        <w:t xml:space="preserve"> </w:t>
      </w:r>
      <w:proofErr w:type="gramEnd"/>
      <w:r w:rsidR="0087401A">
        <w:t xml:space="preserve">         </w:t>
      </w:r>
      <w:r w:rsidR="00FB0660">
        <w:t xml:space="preserve"> </w:t>
      </w:r>
      <w:r w:rsidR="0087401A">
        <w:t xml:space="preserve">   </w:t>
      </w:r>
      <w:hyperlink r:id="rId169" w:history="1">
        <w:r w:rsidRPr="00041AD3">
          <w:rPr>
            <w:rStyle w:val="Hypertextovodkaz"/>
          </w:rPr>
          <w:t>https://inkscape.org/</w:t>
        </w:r>
      </w:hyperlink>
    </w:p>
    <w:p w14:paraId="28285D63" w14:textId="2EA19F58" w:rsidR="007220B1" w:rsidRDefault="007220B1" w:rsidP="007220B1">
      <w:pPr>
        <w:pStyle w:val="Bezmezer"/>
      </w:pPr>
      <w:r>
        <w:t xml:space="preserve">               </w:t>
      </w:r>
      <w:r w:rsidR="0087401A">
        <w:t xml:space="preserve">             </w:t>
      </w:r>
      <w:r w:rsidR="00FB0660">
        <w:t xml:space="preserve"> </w:t>
      </w:r>
      <w:r w:rsidR="0087401A">
        <w:t xml:space="preserve"> </w:t>
      </w:r>
      <w:r>
        <w:t xml:space="preserve"> </w:t>
      </w:r>
      <w:r w:rsidR="00CE1AB6">
        <w:t xml:space="preserve"> </w:t>
      </w:r>
      <w:hyperlink r:id="rId170" w:history="1">
        <w:r w:rsidR="00CE1AB6" w:rsidRPr="009A5E30">
          <w:rPr>
            <w:rStyle w:val="Hypertextovodkaz"/>
          </w:rPr>
          <w:t>https://www.youtube.com/watch?v=qiuhGwYgqKQ</w:t>
        </w:r>
      </w:hyperlink>
      <w:r>
        <w:t xml:space="preserve"> </w:t>
      </w:r>
      <w:r w:rsidR="009F2ABE">
        <w:tab/>
      </w:r>
      <w:r w:rsidR="009F2ABE">
        <w:tab/>
      </w:r>
      <w:r>
        <w:t>– pro začátečníky</w:t>
      </w:r>
    </w:p>
    <w:p w14:paraId="30CC1D71" w14:textId="5CD7CFF4" w:rsidR="007220B1" w:rsidRDefault="007220B1" w:rsidP="0087401A">
      <w:pPr>
        <w:pStyle w:val="Bezmezer"/>
      </w:pPr>
      <w:r>
        <w:t xml:space="preserve">               </w:t>
      </w:r>
      <w:r w:rsidR="0087401A">
        <w:t xml:space="preserve">              </w:t>
      </w:r>
      <w:r w:rsidR="00FB0660">
        <w:t xml:space="preserve"> </w:t>
      </w:r>
      <w:r>
        <w:t xml:space="preserve"> </w:t>
      </w:r>
      <w:r w:rsidR="00CE1AB6">
        <w:t xml:space="preserve"> </w:t>
      </w:r>
      <w:hyperlink r:id="rId171" w:history="1">
        <w:r w:rsidR="00CE1AB6" w:rsidRPr="009A5E30">
          <w:rPr>
            <w:rStyle w:val="Hypertextovodkaz"/>
          </w:rPr>
          <w:t>https://www.youtube.com/results?search_query=inscape</w:t>
        </w:r>
      </w:hyperlink>
      <w:r>
        <w:t xml:space="preserve"> </w:t>
      </w:r>
      <w:r w:rsidR="009F2ABE">
        <w:tab/>
      </w:r>
      <w:r>
        <w:t>– další odkazy</w:t>
      </w:r>
    </w:p>
    <w:p w14:paraId="76BC41D3" w14:textId="77777777" w:rsidR="0087401A" w:rsidRDefault="0087401A" w:rsidP="007220B1">
      <w:pPr>
        <w:pStyle w:val="Bezmezer"/>
      </w:pPr>
    </w:p>
    <w:p w14:paraId="0D438BCB" w14:textId="123180F3" w:rsidR="007220B1" w:rsidRDefault="0087401A" w:rsidP="007220B1">
      <w:pPr>
        <w:pStyle w:val="Bezmezer"/>
      </w:pPr>
      <w:r>
        <w:t xml:space="preserve">K40 </w:t>
      </w:r>
      <w:proofErr w:type="spellStart"/>
      <w:proofErr w:type="gramStart"/>
      <w:r>
        <w:t>W</w:t>
      </w:r>
      <w:r w:rsidR="00FB0660">
        <w:t>h</w:t>
      </w:r>
      <w:r>
        <w:t>isperer</w:t>
      </w:r>
      <w:proofErr w:type="spellEnd"/>
      <w:r>
        <w:t xml:space="preserve">:  </w:t>
      </w:r>
      <w:r w:rsidR="00864618">
        <w:t xml:space="preserve"> </w:t>
      </w:r>
      <w:proofErr w:type="gramEnd"/>
      <w:r>
        <w:t xml:space="preserve"> </w:t>
      </w:r>
      <w:hyperlink r:id="rId172" w:history="1">
        <w:r w:rsidRPr="00041AD3">
          <w:rPr>
            <w:rStyle w:val="Hypertextovodkaz"/>
          </w:rPr>
          <w:t>https://k40.se/k40-whisperer-replacement-software/</w:t>
        </w:r>
      </w:hyperlink>
    </w:p>
    <w:p w14:paraId="2137C7DF" w14:textId="5E51A379" w:rsidR="0087401A" w:rsidRDefault="0087401A" w:rsidP="007220B1">
      <w:pPr>
        <w:pStyle w:val="Bezmezer"/>
      </w:pPr>
      <w:r>
        <w:t xml:space="preserve"> </w:t>
      </w:r>
      <w:r w:rsidR="00CE1AB6">
        <w:t xml:space="preserve"> </w:t>
      </w:r>
      <w:r>
        <w:t xml:space="preserve">                            </w:t>
      </w:r>
      <w:r w:rsidR="00FB0660">
        <w:t xml:space="preserve">  </w:t>
      </w:r>
      <w:hyperlink r:id="rId173" w:history="1">
        <w:r w:rsidRPr="00041AD3">
          <w:rPr>
            <w:rStyle w:val="Hypertextovodkaz"/>
          </w:rPr>
          <w:t>https://www.youtube.com/watch?v=9wYvbenigtk&amp;t=482s</w:t>
        </w:r>
      </w:hyperlink>
      <w:r>
        <w:t xml:space="preserve"> </w:t>
      </w:r>
      <w:r w:rsidR="009F2ABE">
        <w:tab/>
      </w:r>
      <w:r>
        <w:t>– pro začátečníky</w:t>
      </w:r>
    </w:p>
    <w:p w14:paraId="39BC1E8C" w14:textId="7CF93F02" w:rsidR="00FB0660" w:rsidRDefault="0087401A" w:rsidP="007220B1">
      <w:pPr>
        <w:pStyle w:val="Bezmezer"/>
      </w:pPr>
      <w:r>
        <w:t xml:space="preserve">  </w:t>
      </w:r>
      <w:r w:rsidR="00CE1AB6">
        <w:t xml:space="preserve"> </w:t>
      </w:r>
      <w:r>
        <w:t xml:space="preserve">                          </w:t>
      </w:r>
      <w:r w:rsidR="00FB0660">
        <w:t xml:space="preserve">  </w:t>
      </w:r>
      <w:r>
        <w:t xml:space="preserve"> </w:t>
      </w:r>
      <w:hyperlink r:id="rId174" w:history="1">
        <w:r w:rsidRPr="00041AD3">
          <w:rPr>
            <w:rStyle w:val="Hypertextovodkaz"/>
          </w:rPr>
          <w:t>https://www.youtube.com/results?search_query=k+40+whisperer</w:t>
        </w:r>
      </w:hyperlink>
      <w:r>
        <w:t xml:space="preserve"> – další odkazy   </w:t>
      </w:r>
    </w:p>
    <w:p w14:paraId="12AF6EA1" w14:textId="77777777" w:rsidR="00FB0660" w:rsidRDefault="00FB0660" w:rsidP="007220B1">
      <w:pPr>
        <w:pStyle w:val="Bezmezer"/>
      </w:pPr>
    </w:p>
    <w:p w14:paraId="04423E13" w14:textId="00F318B5" w:rsidR="00FB0660" w:rsidRDefault="00B04967" w:rsidP="007220B1">
      <w:pPr>
        <w:pStyle w:val="Bezmezer"/>
      </w:pPr>
      <w:proofErr w:type="spellStart"/>
      <w:proofErr w:type="gramStart"/>
      <w:r>
        <w:t>Prusa</w:t>
      </w:r>
      <w:r w:rsidR="005562AF">
        <w:t>S</w:t>
      </w:r>
      <w:r w:rsidR="00FB0660">
        <w:t>licer</w:t>
      </w:r>
      <w:proofErr w:type="spellEnd"/>
      <w:r w:rsidR="00FB0660">
        <w:t xml:space="preserve">:   </w:t>
      </w:r>
      <w:proofErr w:type="gramEnd"/>
      <w:r w:rsidR="00CE1AB6">
        <w:t xml:space="preserve"> </w:t>
      </w:r>
      <w:r w:rsidR="00FB0660">
        <w:t xml:space="preserve">      </w:t>
      </w:r>
      <w:hyperlink r:id="rId175" w:history="1">
        <w:r w:rsidR="00FB0660" w:rsidRPr="001153AF">
          <w:rPr>
            <w:rStyle w:val="Hypertextovodkaz"/>
          </w:rPr>
          <w:t>https://www.prusa3d.com/cs/stranka/prusaslicer_424/</w:t>
        </w:r>
      </w:hyperlink>
    </w:p>
    <w:p w14:paraId="3750B3A1" w14:textId="0907774D" w:rsidR="00FB0660" w:rsidRDefault="00FB0660" w:rsidP="007220B1">
      <w:pPr>
        <w:pStyle w:val="Bezmezer"/>
      </w:pPr>
      <w:r>
        <w:t xml:space="preserve">               </w:t>
      </w:r>
      <w:r w:rsidR="0087401A">
        <w:t xml:space="preserve">          </w:t>
      </w:r>
      <w:r w:rsidR="00CE1AB6">
        <w:t xml:space="preserve"> </w:t>
      </w:r>
      <w:r>
        <w:t xml:space="preserve">     </w:t>
      </w:r>
      <w:hyperlink r:id="rId176" w:history="1">
        <w:r w:rsidRPr="001153AF">
          <w:rPr>
            <w:rStyle w:val="Hypertextovodkaz"/>
          </w:rPr>
          <w:t>https://www.youtube.com/watch?v=0UQyRxaBYQ4&amp;t=2314s</w:t>
        </w:r>
      </w:hyperlink>
      <w:r>
        <w:t xml:space="preserve"> </w:t>
      </w:r>
      <w:r w:rsidR="009F2ABE">
        <w:tab/>
      </w:r>
      <w:r>
        <w:t>– pro začátečníky</w:t>
      </w:r>
      <w:r w:rsidR="0087401A">
        <w:t xml:space="preserve">  </w:t>
      </w:r>
    </w:p>
    <w:p w14:paraId="496DFFA6" w14:textId="7E788A81" w:rsidR="0087401A" w:rsidRDefault="00FB0660" w:rsidP="007220B1">
      <w:pPr>
        <w:pStyle w:val="Bezmezer"/>
      </w:pPr>
      <w:r>
        <w:t xml:space="preserve">                          </w:t>
      </w:r>
      <w:r w:rsidR="00CE1AB6">
        <w:t xml:space="preserve"> </w:t>
      </w:r>
      <w:r>
        <w:t xml:space="preserve">    </w:t>
      </w:r>
      <w:hyperlink r:id="rId177" w:history="1">
        <w:r w:rsidRPr="001153AF">
          <w:rPr>
            <w:rStyle w:val="Hypertextovodkaz"/>
          </w:rPr>
          <w:t>https://www.youtube.com/results?search_query=prusaslicer</w:t>
        </w:r>
      </w:hyperlink>
      <w:r>
        <w:t xml:space="preserve"> </w:t>
      </w:r>
      <w:r w:rsidR="009F2ABE">
        <w:tab/>
      </w:r>
      <w:r>
        <w:t>– další odkazy</w:t>
      </w:r>
      <w:r w:rsidR="0087401A">
        <w:t xml:space="preserve">      </w:t>
      </w:r>
    </w:p>
    <w:p w14:paraId="56F53FBF" w14:textId="77777777" w:rsidR="007220B1" w:rsidRDefault="007220B1" w:rsidP="007220B1">
      <w:pPr>
        <w:pStyle w:val="Bezmezer"/>
      </w:pPr>
    </w:p>
    <w:p w14:paraId="09B2287F" w14:textId="77777777" w:rsidR="00BC6E3F" w:rsidRDefault="00BC6E3F" w:rsidP="00BC6E3F"/>
    <w:p w14:paraId="12C85560" w14:textId="77777777" w:rsidR="00BC6E3F" w:rsidRDefault="00BC6E3F" w:rsidP="00BC6E3F"/>
    <w:p w14:paraId="1D4D2EE1" w14:textId="77777777" w:rsidR="00DD1FB0" w:rsidRDefault="00DD1FB0" w:rsidP="008A1AD2">
      <w:pPr>
        <w:pStyle w:val="Bezmezer"/>
        <w:jc w:val="both"/>
        <w:rPr>
          <w:rFonts w:eastAsia="Times New Roman"/>
          <w:lang w:eastAsia="cs-CZ"/>
        </w:rPr>
      </w:pPr>
    </w:p>
    <w:p w14:paraId="350C1CCB" w14:textId="60C8E3D9" w:rsidR="00DD1FB0" w:rsidRDefault="00DD1FB0" w:rsidP="00DD1FB0">
      <w:pPr>
        <w:pStyle w:val="Bezmezer"/>
        <w:rPr>
          <w:rFonts w:eastAsia="Times New Roman"/>
          <w:lang w:eastAsia="cs-CZ"/>
        </w:rPr>
      </w:pPr>
    </w:p>
    <w:p w14:paraId="63DC1566" w14:textId="77777777" w:rsidR="00D5103F" w:rsidRDefault="00D5103F" w:rsidP="007861FC">
      <w:pPr>
        <w:pStyle w:val="Bezmezer"/>
        <w:rPr>
          <w:rFonts w:eastAsia="Times New Roman"/>
          <w:lang w:eastAsia="cs-CZ"/>
        </w:rPr>
      </w:pPr>
    </w:p>
    <w:p w14:paraId="0D2DC5B2" w14:textId="77777777" w:rsidR="00D5103F" w:rsidRDefault="00D5103F" w:rsidP="007861FC">
      <w:pPr>
        <w:pStyle w:val="Bezmezer"/>
        <w:rPr>
          <w:rFonts w:eastAsia="Times New Roman"/>
          <w:lang w:eastAsia="cs-CZ"/>
        </w:rPr>
      </w:pPr>
    </w:p>
    <w:p w14:paraId="2BAD590D" w14:textId="77777777" w:rsidR="00CE1AB6" w:rsidRDefault="00A167E4" w:rsidP="00CE1AB6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V</w:t>
      </w:r>
      <w:r w:rsidR="005562AF">
        <w:rPr>
          <w:rFonts w:eastAsia="Times New Roman"/>
          <w:lang w:eastAsia="cs-CZ"/>
        </w:rPr>
        <w:t>y</w:t>
      </w:r>
      <w:r>
        <w:rPr>
          <w:rFonts w:eastAsia="Times New Roman"/>
          <w:lang w:eastAsia="cs-CZ"/>
        </w:rPr>
        <w:t xml:space="preserve">pracovali: </w:t>
      </w:r>
      <w:r w:rsidR="00CE1AB6">
        <w:rPr>
          <w:rFonts w:eastAsia="Times New Roman"/>
          <w:lang w:eastAsia="cs-CZ"/>
        </w:rPr>
        <w:tab/>
      </w:r>
      <w:r w:rsidR="00CE1AB6">
        <w:rPr>
          <w:rFonts w:eastAsia="Times New Roman"/>
          <w:lang w:eastAsia="cs-CZ"/>
        </w:rPr>
        <w:tab/>
      </w:r>
      <w:r>
        <w:rPr>
          <w:rFonts w:eastAsia="Times New Roman"/>
          <w:lang w:eastAsia="cs-CZ"/>
        </w:rPr>
        <w:t>Mgr. Aleš Ryšavý</w:t>
      </w:r>
    </w:p>
    <w:p w14:paraId="19FB4732" w14:textId="2FECD4D2" w:rsidR="00A167E4" w:rsidRDefault="00A167E4" w:rsidP="00CE1AB6">
      <w:pPr>
        <w:pStyle w:val="Bezmezer"/>
        <w:ind w:left="1418" w:firstLine="709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RNDr. Pavel Nymburský</w:t>
      </w:r>
    </w:p>
    <w:p w14:paraId="08C5D596" w14:textId="204430C7" w:rsidR="00A167E4" w:rsidRDefault="00A167E4" w:rsidP="00CE1AB6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                                                                                                          </w:t>
      </w:r>
    </w:p>
    <w:p w14:paraId="62A648D0" w14:textId="44A9F25F" w:rsidR="00A167E4" w:rsidRDefault="00A167E4" w:rsidP="00CE1AB6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>Žáci 9.</w:t>
      </w:r>
      <w:r w:rsidR="00B67268">
        <w:rPr>
          <w:rFonts w:eastAsia="Times New Roman"/>
          <w:lang w:eastAsia="cs-CZ"/>
        </w:rPr>
        <w:t>A</w:t>
      </w:r>
      <w:r>
        <w:rPr>
          <w:rFonts w:eastAsia="Times New Roman"/>
          <w:lang w:eastAsia="cs-CZ"/>
        </w:rPr>
        <w:t xml:space="preserve">:   </w:t>
      </w:r>
      <w:r w:rsidR="00CE1AB6">
        <w:rPr>
          <w:rFonts w:eastAsia="Times New Roman"/>
          <w:lang w:eastAsia="cs-CZ"/>
        </w:rPr>
        <w:tab/>
      </w:r>
      <w:r w:rsidR="00CE1AB6">
        <w:rPr>
          <w:rFonts w:eastAsia="Times New Roman"/>
          <w:lang w:eastAsia="cs-CZ"/>
        </w:rPr>
        <w:tab/>
      </w:r>
      <w:r>
        <w:rPr>
          <w:rFonts w:eastAsia="Times New Roman"/>
          <w:lang w:eastAsia="cs-CZ"/>
        </w:rPr>
        <w:t>Adam Kubín</w:t>
      </w:r>
    </w:p>
    <w:p w14:paraId="768720D1" w14:textId="170FC0E3" w:rsidR="00A167E4" w:rsidRDefault="00A167E4" w:rsidP="00CE1AB6">
      <w:pPr>
        <w:pStyle w:val="Bezmezer"/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 </w:t>
      </w:r>
      <w:r w:rsidR="00CE1AB6">
        <w:rPr>
          <w:rFonts w:eastAsia="Times New Roman"/>
          <w:lang w:eastAsia="cs-CZ"/>
        </w:rPr>
        <w:tab/>
      </w:r>
      <w:r w:rsidR="00CE1AB6">
        <w:rPr>
          <w:rFonts w:eastAsia="Times New Roman"/>
          <w:lang w:eastAsia="cs-CZ"/>
        </w:rPr>
        <w:tab/>
      </w:r>
      <w:r w:rsidR="00CE1AB6">
        <w:rPr>
          <w:rFonts w:eastAsia="Times New Roman"/>
          <w:lang w:eastAsia="cs-CZ"/>
        </w:rPr>
        <w:tab/>
      </w:r>
      <w:r>
        <w:rPr>
          <w:rFonts w:eastAsia="Times New Roman"/>
          <w:lang w:eastAsia="cs-CZ"/>
        </w:rPr>
        <w:t>Adam Stloukal</w:t>
      </w:r>
    </w:p>
    <w:p w14:paraId="4044C878" w14:textId="66EFA488" w:rsidR="00A167E4" w:rsidRDefault="00CE1AB6" w:rsidP="00CE1AB6">
      <w:pPr>
        <w:pStyle w:val="Bezmezer"/>
        <w:tabs>
          <w:tab w:val="left" w:pos="2127"/>
        </w:tabs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ab/>
      </w:r>
      <w:r w:rsidR="00A167E4">
        <w:rPr>
          <w:rFonts w:eastAsia="Times New Roman"/>
          <w:lang w:eastAsia="cs-CZ"/>
        </w:rPr>
        <w:t xml:space="preserve">Daniel </w:t>
      </w:r>
      <w:proofErr w:type="spellStart"/>
      <w:r w:rsidR="00A167E4">
        <w:rPr>
          <w:rFonts w:eastAsia="Times New Roman"/>
          <w:lang w:eastAsia="cs-CZ"/>
        </w:rPr>
        <w:t>Johanides</w:t>
      </w:r>
      <w:proofErr w:type="spellEnd"/>
    </w:p>
    <w:p w14:paraId="3340DF6A" w14:textId="00A7A43C" w:rsidR="00A167E4" w:rsidRDefault="00CE1AB6" w:rsidP="00CE1AB6">
      <w:pPr>
        <w:pStyle w:val="Bezmezer"/>
        <w:tabs>
          <w:tab w:val="left" w:pos="2127"/>
        </w:tabs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ab/>
      </w:r>
      <w:r w:rsidR="00A167E4">
        <w:rPr>
          <w:rFonts w:eastAsia="Times New Roman"/>
          <w:lang w:eastAsia="cs-CZ"/>
        </w:rPr>
        <w:t xml:space="preserve">Kamila </w:t>
      </w:r>
      <w:proofErr w:type="spellStart"/>
      <w:r w:rsidR="00A167E4">
        <w:rPr>
          <w:rFonts w:eastAsia="Times New Roman"/>
          <w:lang w:eastAsia="cs-CZ"/>
        </w:rPr>
        <w:t>Ferugová</w:t>
      </w:r>
      <w:proofErr w:type="spellEnd"/>
    </w:p>
    <w:p w14:paraId="6F358CBE" w14:textId="77777777" w:rsidR="00CE1AB6" w:rsidRDefault="00CE1AB6" w:rsidP="00CE1AB6">
      <w:pPr>
        <w:pStyle w:val="Bezmezer"/>
        <w:tabs>
          <w:tab w:val="left" w:pos="2127"/>
        </w:tabs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ab/>
      </w:r>
      <w:r w:rsidR="00A167E4">
        <w:rPr>
          <w:rFonts w:eastAsia="Times New Roman"/>
          <w:lang w:eastAsia="cs-CZ"/>
        </w:rPr>
        <w:t>Tereza Hrazdírová</w:t>
      </w:r>
    </w:p>
    <w:p w14:paraId="6D41724D" w14:textId="77777777" w:rsidR="00CE1AB6" w:rsidRDefault="00CE1AB6" w:rsidP="00CE1AB6">
      <w:pPr>
        <w:pStyle w:val="Bezmezer"/>
        <w:tabs>
          <w:tab w:val="left" w:pos="2127"/>
        </w:tabs>
        <w:rPr>
          <w:rFonts w:eastAsia="Times New Roman"/>
          <w:lang w:eastAsia="cs-CZ"/>
        </w:rPr>
      </w:pPr>
    </w:p>
    <w:p w14:paraId="252788AB" w14:textId="443E40B7" w:rsidR="0035471F" w:rsidRDefault="00B67268" w:rsidP="00CE1AB6">
      <w:pPr>
        <w:pStyle w:val="Bezmezer"/>
        <w:tabs>
          <w:tab w:val="left" w:pos="2127"/>
        </w:tabs>
        <w:rPr>
          <w:rFonts w:eastAsia="Times New Roman"/>
          <w:lang w:eastAsia="cs-CZ"/>
        </w:rPr>
      </w:pPr>
      <w:r>
        <w:rPr>
          <w:rFonts w:eastAsia="Times New Roman"/>
          <w:lang w:eastAsia="cs-CZ"/>
        </w:rPr>
        <w:t xml:space="preserve">Žáci 9.B:   </w:t>
      </w:r>
      <w:r w:rsidR="00CE1AB6">
        <w:rPr>
          <w:rFonts w:eastAsia="Times New Roman"/>
          <w:lang w:eastAsia="cs-CZ"/>
        </w:rPr>
        <w:tab/>
      </w:r>
      <w:r>
        <w:rPr>
          <w:rFonts w:eastAsia="Times New Roman"/>
          <w:lang w:eastAsia="cs-CZ"/>
        </w:rPr>
        <w:t xml:space="preserve">Adam </w:t>
      </w:r>
      <w:proofErr w:type="spellStart"/>
      <w:r>
        <w:rPr>
          <w:rFonts w:eastAsia="Times New Roman"/>
          <w:lang w:eastAsia="cs-CZ"/>
        </w:rPr>
        <w:t>Fagulec</w:t>
      </w:r>
      <w:proofErr w:type="spellEnd"/>
    </w:p>
    <w:sectPr w:rsidR="0035471F" w:rsidSect="00DC603C">
      <w:headerReference w:type="default" r:id="rId178"/>
      <w:footerReference w:type="default" r:id="rId179"/>
      <w:pgSz w:w="11900" w:h="16840"/>
      <w:pgMar w:top="420" w:right="1417" w:bottom="1417" w:left="1417" w:header="147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FF649E" w14:textId="77777777" w:rsidR="00CE1922" w:rsidRDefault="00CE1922" w:rsidP="00B24D9C">
      <w:r>
        <w:separator/>
      </w:r>
    </w:p>
  </w:endnote>
  <w:endnote w:type="continuationSeparator" w:id="0">
    <w:p w14:paraId="1852234D" w14:textId="77777777" w:rsidR="00CE1922" w:rsidRDefault="00CE1922" w:rsidP="00B24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 3">
    <w:panose1 w:val="05040102010807070707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24162648"/>
      <w:docPartObj>
        <w:docPartGallery w:val="Page Numbers (Bottom of Page)"/>
        <w:docPartUnique/>
      </w:docPartObj>
    </w:sdtPr>
    <w:sdtContent>
      <w:p w14:paraId="007DBB78" w14:textId="0F296FA6" w:rsidR="007220B1" w:rsidRDefault="007220B1" w:rsidP="00B24D9C">
        <w:pPr>
          <w:pStyle w:val="Zpat"/>
        </w:pPr>
        <w:r>
          <w:rPr>
            <w:rFonts w:asciiTheme="majorHAnsi" w:eastAsiaTheme="majorEastAsia" w:hAnsiTheme="majorHAnsi" w:cstheme="majorBidi"/>
            <w:noProof/>
            <w:sz w:val="28"/>
            <w:szCs w:val="28"/>
            <w:lang w:eastAsia="cs-CZ"/>
          </w:rPr>
          <mc:AlternateContent>
            <mc:Choice Requires="wps">
              <w:drawing>
                <wp:anchor distT="0" distB="0" distL="114300" distR="114300" simplePos="0" relativeHeight="251662336" behindDoc="0" locked="0" layoutInCell="1" allowOverlap="1" wp14:anchorId="2F54FFD5" wp14:editId="6AE75CC0">
                  <wp:simplePos x="0" y="0"/>
                  <wp:positionH relativeFrom="rightMargin">
                    <wp:align>center</wp:align>
                  </wp:positionH>
                  <wp:positionV relativeFrom="bottomMargin">
                    <wp:align>center</wp:align>
                  </wp:positionV>
                  <wp:extent cx="512445" cy="441325"/>
                  <wp:effectExtent l="0" t="0" r="1905" b="0"/>
                  <wp:wrapNone/>
                  <wp:docPr id="522" name="Automatický obrazec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21600000">
                            <a:off x="0" y="0"/>
                            <a:ext cx="512445" cy="441325"/>
                          </a:xfrm>
                          <a:prstGeom prst="flowChartAlternateProcess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C83B4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737373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9ECE34" w14:textId="3B90FDA3" w:rsidR="007220B1" w:rsidRDefault="007220B1">
                              <w:pPr>
                                <w:pStyle w:val="Zpat"/>
                                <w:pBdr>
                                  <w:top w:val="single" w:sz="12" w:space="1" w:color="A5A5A5" w:themeColor="accent3"/>
                                  <w:bottom w:val="single" w:sz="48" w:space="1" w:color="A5A5A5" w:themeColor="accent3"/>
                                </w:pBd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sz w:val="22"/>
                                </w:rPr>
                                <w:fldChar w:fldCharType="separate"/>
                              </w:r>
                              <w:r w:rsidR="00700087" w:rsidRPr="00700087">
                                <w:rPr>
                                  <w:noProof/>
                                  <w:sz w:val="28"/>
                                  <w:szCs w:val="28"/>
                                </w:rPr>
                                <w:t>49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2F54FFD5"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Automatický obrazec 13" o:spid="_x0000_s1027" type="#_x0000_t176" style="position:absolute;left:0;text-align:left;margin-left:0;margin-top:0;width:40.35pt;height:34.75pt;z-index:251662336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center;mso-position-vertical-relative:bottom-margin-area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" filled="f" fillcolor="#5c83b4" stroked="f" strokecolor="#737373">
                  <v:textbox>
                    <w:txbxContent>
                      <w:p w14:paraId="159ECE34" w14:textId="3B90FDA3" w:rsidR="007220B1" w:rsidRDefault="007220B1">
                        <w:pPr>
                          <w:pStyle w:val="Zpat"/>
                          <w:pBdr>
                            <w:top w:val="single" w:sz="12" w:space="1" w:color="A5A5A5" w:themeColor="accent3"/>
                            <w:bottom w:val="single" w:sz="48" w:space="1" w:color="A5A5A5" w:themeColor="accent3"/>
                          </w:pBd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2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sz w:val="22"/>
                          </w:rPr>
                          <w:fldChar w:fldCharType="separate"/>
                        </w:r>
                        <w:r w:rsidR="00700087" w:rsidRPr="00700087">
                          <w:rPr>
                            <w:noProof/>
                            <w:sz w:val="28"/>
                            <w:szCs w:val="28"/>
                          </w:rPr>
                          <w:t>49</w:t>
                        </w:r>
                        <w:r>
                          <w:rPr>
                            <w:sz w:val="28"/>
                            <w:szCs w:val="28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84BCDB" w14:textId="77777777" w:rsidR="00CE1922" w:rsidRDefault="00CE1922" w:rsidP="00B24D9C">
      <w:r>
        <w:separator/>
      </w:r>
    </w:p>
  </w:footnote>
  <w:footnote w:type="continuationSeparator" w:id="0">
    <w:p w14:paraId="3AE1E150" w14:textId="77777777" w:rsidR="00CE1922" w:rsidRDefault="00CE1922" w:rsidP="00B24D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5903AB" w14:textId="0AE770B6" w:rsidR="007220B1" w:rsidRDefault="007220B1" w:rsidP="003468C8">
    <w:pPr>
      <w:pStyle w:val="Zhlav"/>
      <w:tabs>
        <w:tab w:val="clear" w:pos="4536"/>
        <w:tab w:val="clear" w:pos="9072"/>
        <w:tab w:val="right" w:pos="0"/>
      </w:tabs>
    </w:pPr>
    <w:r w:rsidRPr="005F23C7">
      <w:rPr>
        <w:noProof/>
        <w:lang w:eastAsia="cs-CZ"/>
      </w:rPr>
      <w:drawing>
        <wp:anchor distT="0" distB="0" distL="114300" distR="114300" simplePos="0" relativeHeight="251660288" behindDoc="1" locked="0" layoutInCell="1" allowOverlap="1" wp14:anchorId="69B59A78" wp14:editId="33455717">
          <wp:simplePos x="0" y="0"/>
          <wp:positionH relativeFrom="column">
            <wp:posOffset>2540</wp:posOffset>
          </wp:positionH>
          <wp:positionV relativeFrom="paragraph">
            <wp:posOffset>-608330</wp:posOffset>
          </wp:positionV>
          <wp:extent cx="5756910" cy="594360"/>
          <wp:effectExtent l="0" t="0" r="0" b="0"/>
          <wp:wrapNone/>
          <wp:docPr id="19" name="Obrázek 1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56910" cy="59436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C9D6202"/>
    <w:multiLevelType w:val="hybridMultilevel"/>
    <w:tmpl w:val="85CC4D60"/>
    <w:lvl w:ilvl="0" w:tplc="F198D65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2F0FDE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8750A3B8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7778C996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33DAB046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F4B8C85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D878146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CAF6F570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0282A32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 w15:restartNumberingAfterBreak="0">
    <w:nsid w:val="4E2C38FD"/>
    <w:multiLevelType w:val="hybridMultilevel"/>
    <w:tmpl w:val="0A4A0120"/>
    <w:lvl w:ilvl="0" w:tplc="73200D3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8342002E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40902BDE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34AC04EA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E2AC60F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79AC44AC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CB24C7E6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4456261E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E721AB6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2" w15:restartNumberingAfterBreak="0">
    <w:nsid w:val="7134351B"/>
    <w:multiLevelType w:val="hybridMultilevel"/>
    <w:tmpl w:val="282EB196"/>
    <w:lvl w:ilvl="0" w:tplc="B51EBC6C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C6503DD"/>
    <w:multiLevelType w:val="hybridMultilevel"/>
    <w:tmpl w:val="C4023BD8"/>
    <w:lvl w:ilvl="0" w:tplc="259E61FA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1D7A5312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619280C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891099A8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FA47372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749E4BF2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F28A4138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4C5E00A8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7DDAA0C8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num w:numId="1" w16cid:durableId="88624159">
    <w:abstractNumId w:val="2"/>
  </w:num>
  <w:num w:numId="2" w16cid:durableId="346254416">
    <w:abstractNumId w:val="0"/>
  </w:num>
  <w:num w:numId="3" w16cid:durableId="1657764277">
    <w:abstractNumId w:val="1"/>
  </w:num>
  <w:num w:numId="4" w16cid:durableId="178279933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0"/>
  <w:proofState w:spelling="clean" w:grammar="clean"/>
  <w:attachedTemplate r:id="rId1"/>
  <w:defaultTabStop w:val="709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149E4"/>
    <w:rsid w:val="00017FE6"/>
    <w:rsid w:val="00035429"/>
    <w:rsid w:val="00051D8B"/>
    <w:rsid w:val="000A148F"/>
    <w:rsid w:val="000A1494"/>
    <w:rsid w:val="000F5E27"/>
    <w:rsid w:val="00171DC0"/>
    <w:rsid w:val="0017789B"/>
    <w:rsid w:val="001813C5"/>
    <w:rsid w:val="00183F80"/>
    <w:rsid w:val="00184373"/>
    <w:rsid w:val="001C2F0E"/>
    <w:rsid w:val="001C46A7"/>
    <w:rsid w:val="001C6F5C"/>
    <w:rsid w:val="001D072C"/>
    <w:rsid w:val="001D5E2F"/>
    <w:rsid w:val="001E50C3"/>
    <w:rsid w:val="001F5C17"/>
    <w:rsid w:val="002257C0"/>
    <w:rsid w:val="00235E12"/>
    <w:rsid w:val="002A77D1"/>
    <w:rsid w:val="002C21CC"/>
    <w:rsid w:val="003468C8"/>
    <w:rsid w:val="0035408B"/>
    <w:rsid w:val="0035471F"/>
    <w:rsid w:val="00373063"/>
    <w:rsid w:val="00373141"/>
    <w:rsid w:val="00380F8B"/>
    <w:rsid w:val="00383723"/>
    <w:rsid w:val="00384145"/>
    <w:rsid w:val="003C18BE"/>
    <w:rsid w:val="003D6400"/>
    <w:rsid w:val="004215C7"/>
    <w:rsid w:val="00443CE8"/>
    <w:rsid w:val="00454CE7"/>
    <w:rsid w:val="0046392F"/>
    <w:rsid w:val="004A3B20"/>
    <w:rsid w:val="00507275"/>
    <w:rsid w:val="00507D2A"/>
    <w:rsid w:val="00534F66"/>
    <w:rsid w:val="00537516"/>
    <w:rsid w:val="005562AF"/>
    <w:rsid w:val="00557338"/>
    <w:rsid w:val="005A3295"/>
    <w:rsid w:val="005A7F38"/>
    <w:rsid w:val="005B5549"/>
    <w:rsid w:val="005F23C7"/>
    <w:rsid w:val="0065142F"/>
    <w:rsid w:val="006763B6"/>
    <w:rsid w:val="00697FED"/>
    <w:rsid w:val="006A0E5A"/>
    <w:rsid w:val="006B2864"/>
    <w:rsid w:val="006B3869"/>
    <w:rsid w:val="00700087"/>
    <w:rsid w:val="0070071E"/>
    <w:rsid w:val="00721814"/>
    <w:rsid w:val="007220B1"/>
    <w:rsid w:val="00722E2B"/>
    <w:rsid w:val="00723A3A"/>
    <w:rsid w:val="00780D02"/>
    <w:rsid w:val="00781EDC"/>
    <w:rsid w:val="007861FC"/>
    <w:rsid w:val="007A38B4"/>
    <w:rsid w:val="007B4D0C"/>
    <w:rsid w:val="007B5F82"/>
    <w:rsid w:val="007F541F"/>
    <w:rsid w:val="008072EC"/>
    <w:rsid w:val="008311D4"/>
    <w:rsid w:val="00853295"/>
    <w:rsid w:val="00853DF8"/>
    <w:rsid w:val="00864618"/>
    <w:rsid w:val="0087401A"/>
    <w:rsid w:val="008A1AD2"/>
    <w:rsid w:val="008B6DA4"/>
    <w:rsid w:val="008C6CDC"/>
    <w:rsid w:val="008E45F7"/>
    <w:rsid w:val="008E5962"/>
    <w:rsid w:val="008F5258"/>
    <w:rsid w:val="00907279"/>
    <w:rsid w:val="00911029"/>
    <w:rsid w:val="009132AA"/>
    <w:rsid w:val="00916216"/>
    <w:rsid w:val="009245E6"/>
    <w:rsid w:val="00932409"/>
    <w:rsid w:val="00953D69"/>
    <w:rsid w:val="00960962"/>
    <w:rsid w:val="0096609E"/>
    <w:rsid w:val="00980558"/>
    <w:rsid w:val="009C0B69"/>
    <w:rsid w:val="009F2ABE"/>
    <w:rsid w:val="00A149E4"/>
    <w:rsid w:val="00A156AA"/>
    <w:rsid w:val="00A167E4"/>
    <w:rsid w:val="00A175C1"/>
    <w:rsid w:val="00A62C91"/>
    <w:rsid w:val="00A66F11"/>
    <w:rsid w:val="00A6787F"/>
    <w:rsid w:val="00A73B81"/>
    <w:rsid w:val="00AB25D7"/>
    <w:rsid w:val="00AC1BBB"/>
    <w:rsid w:val="00AC37FB"/>
    <w:rsid w:val="00AE66DD"/>
    <w:rsid w:val="00B03C0C"/>
    <w:rsid w:val="00B04967"/>
    <w:rsid w:val="00B203D1"/>
    <w:rsid w:val="00B20FBA"/>
    <w:rsid w:val="00B24D9C"/>
    <w:rsid w:val="00B31B84"/>
    <w:rsid w:val="00B31DB9"/>
    <w:rsid w:val="00B65BB4"/>
    <w:rsid w:val="00B67268"/>
    <w:rsid w:val="00B80D3F"/>
    <w:rsid w:val="00BC4C69"/>
    <w:rsid w:val="00BC6E3F"/>
    <w:rsid w:val="00C229B9"/>
    <w:rsid w:val="00C35979"/>
    <w:rsid w:val="00C4083E"/>
    <w:rsid w:val="00C4702F"/>
    <w:rsid w:val="00C5039D"/>
    <w:rsid w:val="00CA0B88"/>
    <w:rsid w:val="00CA4E77"/>
    <w:rsid w:val="00CE1922"/>
    <w:rsid w:val="00CE1AB6"/>
    <w:rsid w:val="00CE2659"/>
    <w:rsid w:val="00D01979"/>
    <w:rsid w:val="00D25F35"/>
    <w:rsid w:val="00D3047F"/>
    <w:rsid w:val="00D43C50"/>
    <w:rsid w:val="00D5103F"/>
    <w:rsid w:val="00D57AF1"/>
    <w:rsid w:val="00D86783"/>
    <w:rsid w:val="00DA325A"/>
    <w:rsid w:val="00DC603C"/>
    <w:rsid w:val="00DD1FB0"/>
    <w:rsid w:val="00DD7EB6"/>
    <w:rsid w:val="00DE52BD"/>
    <w:rsid w:val="00E362EC"/>
    <w:rsid w:val="00E65810"/>
    <w:rsid w:val="00E87EE1"/>
    <w:rsid w:val="00E9139B"/>
    <w:rsid w:val="00E95C85"/>
    <w:rsid w:val="00EA5FF9"/>
    <w:rsid w:val="00ED3FEA"/>
    <w:rsid w:val="00EE2A66"/>
    <w:rsid w:val="00F056E2"/>
    <w:rsid w:val="00F32AA0"/>
    <w:rsid w:val="00F4309D"/>
    <w:rsid w:val="00F457C8"/>
    <w:rsid w:val="00F52E30"/>
    <w:rsid w:val="00F60773"/>
    <w:rsid w:val="00F62047"/>
    <w:rsid w:val="00F64705"/>
    <w:rsid w:val="00F8656D"/>
    <w:rsid w:val="00F92735"/>
    <w:rsid w:val="00F95569"/>
    <w:rsid w:val="00FB0660"/>
    <w:rsid w:val="00FB18B5"/>
    <w:rsid w:val="00FC6FBD"/>
    <w:rsid w:val="00FF3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92E3AD"/>
  <w15:docId w15:val="{08E5816A-4E76-B74C-8563-17A49C5F65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73B81"/>
    <w:pPr>
      <w:jc w:val="both"/>
    </w:pPr>
    <w:rPr>
      <w:rFonts w:ascii="Arial" w:hAnsi="Arial"/>
    </w:rPr>
  </w:style>
  <w:style w:type="paragraph" w:styleId="Nadpis1">
    <w:name w:val="heading 1"/>
    <w:basedOn w:val="Normln"/>
    <w:next w:val="Normln"/>
    <w:link w:val="Nadpis1Char"/>
    <w:uiPriority w:val="9"/>
    <w:qFormat/>
    <w:rsid w:val="003C18BE"/>
    <w:pPr>
      <w:keepNext/>
      <w:keepLines/>
      <w:spacing w:before="320" w:after="80" w:line="240" w:lineRule="auto"/>
      <w:jc w:val="left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1C6F5C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color w:val="00B0F0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6B3869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6B3869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6B386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6B386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6B386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6B3869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6B3869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384145"/>
  </w:style>
  <w:style w:type="paragraph" w:styleId="Zpat">
    <w:name w:val="footer"/>
    <w:basedOn w:val="Normln"/>
    <w:link w:val="ZpatChar"/>
    <w:uiPriority w:val="99"/>
    <w:unhideWhenUsed/>
    <w:rsid w:val="00384145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384145"/>
  </w:style>
  <w:style w:type="character" w:customStyle="1" w:styleId="Nadpis1Char">
    <w:name w:val="Nadpis 1 Char"/>
    <w:basedOn w:val="Standardnpsmoodstavce"/>
    <w:link w:val="Nadpis1"/>
    <w:uiPriority w:val="9"/>
    <w:rsid w:val="003C18B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rsid w:val="001C6F5C"/>
    <w:rPr>
      <w:rFonts w:asciiTheme="majorHAnsi" w:eastAsiaTheme="majorEastAsia" w:hAnsiTheme="majorHAnsi" w:cstheme="majorBidi"/>
      <w:color w:val="00B0F0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rsid w:val="006B3869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6B3869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6B3869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6B3869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6B3869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6B3869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6B3869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6B3869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6B3869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6B3869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6B3869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6B3869"/>
    <w:rPr>
      <w:color w:val="44546A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6B3869"/>
    <w:rPr>
      <w:b/>
      <w:bCs/>
    </w:rPr>
  </w:style>
  <w:style w:type="character" w:styleId="Zdraznn">
    <w:name w:val="Emphasis"/>
    <w:basedOn w:val="Standardnpsmoodstavce"/>
    <w:uiPriority w:val="20"/>
    <w:qFormat/>
    <w:rsid w:val="006B3869"/>
    <w:rPr>
      <w:i/>
      <w:iCs/>
      <w:color w:val="000000" w:themeColor="text1"/>
    </w:rPr>
  </w:style>
  <w:style w:type="paragraph" w:styleId="Bezmezer">
    <w:name w:val="No Spacing"/>
    <w:uiPriority w:val="1"/>
    <w:qFormat/>
    <w:rsid w:val="006B3869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6B3869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6B3869"/>
    <w:rPr>
      <w:i/>
      <w:iCs/>
      <w:color w:val="7B7B7B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6B3869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6B3869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6B3869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6B3869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6B3869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6B3869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6B3869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unhideWhenUsed/>
    <w:qFormat/>
    <w:rsid w:val="006B3869"/>
    <w:pPr>
      <w:outlineLvl w:val="9"/>
    </w:pPr>
  </w:style>
  <w:style w:type="paragraph" w:styleId="Obsah1">
    <w:name w:val="toc 1"/>
    <w:basedOn w:val="Normln"/>
    <w:next w:val="Normln"/>
    <w:autoRedefine/>
    <w:uiPriority w:val="39"/>
    <w:unhideWhenUsed/>
    <w:rsid w:val="006B3869"/>
    <w:pPr>
      <w:spacing w:before="240" w:after="120"/>
      <w:jc w:val="left"/>
    </w:pPr>
    <w:rPr>
      <w:rFonts w:asciiTheme="minorHAnsi" w:hAnsiTheme="minorHAnsi" w:cstheme="minorHAnsi"/>
      <w:b/>
      <w:bCs/>
      <w:sz w:val="20"/>
      <w:szCs w:val="20"/>
    </w:rPr>
  </w:style>
  <w:style w:type="character" w:styleId="Hypertextovodkaz">
    <w:name w:val="Hyperlink"/>
    <w:basedOn w:val="Standardnpsmoodstavce"/>
    <w:uiPriority w:val="99"/>
    <w:unhideWhenUsed/>
    <w:rsid w:val="006B3869"/>
    <w:rPr>
      <w:color w:val="0563C1" w:themeColor="hyperlink"/>
      <w:u w:val="single"/>
    </w:rPr>
  </w:style>
  <w:style w:type="paragraph" w:styleId="Obsah2">
    <w:name w:val="toc 2"/>
    <w:basedOn w:val="Normln"/>
    <w:next w:val="Normln"/>
    <w:autoRedefine/>
    <w:uiPriority w:val="39"/>
    <w:unhideWhenUsed/>
    <w:rsid w:val="006B3869"/>
    <w:pPr>
      <w:spacing w:before="120" w:after="0"/>
      <w:ind w:left="210"/>
      <w:jc w:val="left"/>
    </w:pPr>
    <w:rPr>
      <w:rFonts w:asciiTheme="minorHAnsi" w:hAnsiTheme="minorHAnsi" w:cstheme="minorHAnsi"/>
      <w:i/>
      <w:iCs/>
      <w:sz w:val="20"/>
      <w:szCs w:val="20"/>
    </w:rPr>
  </w:style>
  <w:style w:type="paragraph" w:styleId="Obsah3">
    <w:name w:val="toc 3"/>
    <w:basedOn w:val="Normln"/>
    <w:next w:val="Normln"/>
    <w:autoRedefine/>
    <w:uiPriority w:val="39"/>
    <w:unhideWhenUsed/>
    <w:rsid w:val="006B3869"/>
    <w:pPr>
      <w:spacing w:after="0"/>
      <w:ind w:left="420"/>
      <w:jc w:val="left"/>
    </w:pPr>
    <w:rPr>
      <w:rFonts w:asciiTheme="minorHAnsi" w:hAnsiTheme="minorHAnsi" w:cstheme="minorHAnsi"/>
      <w:sz w:val="20"/>
      <w:szCs w:val="20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F52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F5258"/>
    <w:rPr>
      <w:rFonts w:ascii="Tahoma" w:hAnsi="Tahoma" w:cs="Tahoma"/>
      <w:sz w:val="16"/>
      <w:szCs w:val="16"/>
    </w:rPr>
  </w:style>
  <w:style w:type="table" w:styleId="Mkatabulky">
    <w:name w:val="Table Grid"/>
    <w:basedOn w:val="Normlntabulka"/>
    <w:uiPriority w:val="39"/>
    <w:unhideWhenUsed/>
    <w:rsid w:val="008F52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lnweb">
    <w:name w:val="Normal (Web)"/>
    <w:basedOn w:val="Normln"/>
    <w:uiPriority w:val="99"/>
    <w:unhideWhenUsed/>
    <w:rsid w:val="008F52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8E5962"/>
    <w:pPr>
      <w:ind w:left="720"/>
      <w:contextualSpacing/>
    </w:pPr>
  </w:style>
  <w:style w:type="character" w:styleId="Sledovanodkaz">
    <w:name w:val="FollowedHyperlink"/>
    <w:basedOn w:val="Standardnpsmoodstavce"/>
    <w:uiPriority w:val="99"/>
    <w:semiHidden/>
    <w:unhideWhenUsed/>
    <w:rsid w:val="009C0B69"/>
    <w:rPr>
      <w:color w:val="954F72" w:themeColor="followed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CE1AB6"/>
    <w:rPr>
      <w:color w:val="605E5C"/>
      <w:shd w:val="clear" w:color="auto" w:fill="E1DFDD"/>
    </w:rPr>
  </w:style>
  <w:style w:type="paragraph" w:styleId="Obsah4">
    <w:name w:val="toc 4"/>
    <w:basedOn w:val="Normln"/>
    <w:next w:val="Normln"/>
    <w:autoRedefine/>
    <w:uiPriority w:val="39"/>
    <w:semiHidden/>
    <w:unhideWhenUsed/>
    <w:rsid w:val="00D25F35"/>
    <w:pPr>
      <w:spacing w:after="0"/>
      <w:ind w:left="630"/>
      <w:jc w:val="left"/>
    </w:pPr>
    <w:rPr>
      <w:rFonts w:asciiTheme="minorHAnsi" w:hAnsiTheme="minorHAnsi" w:cstheme="minorHAnsi"/>
      <w:sz w:val="20"/>
      <w:szCs w:val="20"/>
    </w:rPr>
  </w:style>
  <w:style w:type="paragraph" w:styleId="Obsah5">
    <w:name w:val="toc 5"/>
    <w:basedOn w:val="Normln"/>
    <w:next w:val="Normln"/>
    <w:autoRedefine/>
    <w:uiPriority w:val="39"/>
    <w:semiHidden/>
    <w:unhideWhenUsed/>
    <w:rsid w:val="00D25F35"/>
    <w:pPr>
      <w:spacing w:after="0"/>
      <w:ind w:left="840"/>
      <w:jc w:val="left"/>
    </w:pPr>
    <w:rPr>
      <w:rFonts w:asciiTheme="minorHAnsi" w:hAnsiTheme="minorHAnsi" w:cstheme="minorHAnsi"/>
      <w:sz w:val="20"/>
      <w:szCs w:val="20"/>
    </w:rPr>
  </w:style>
  <w:style w:type="paragraph" w:styleId="Obsah6">
    <w:name w:val="toc 6"/>
    <w:basedOn w:val="Normln"/>
    <w:next w:val="Normln"/>
    <w:autoRedefine/>
    <w:uiPriority w:val="39"/>
    <w:semiHidden/>
    <w:unhideWhenUsed/>
    <w:rsid w:val="00D25F35"/>
    <w:pPr>
      <w:spacing w:after="0"/>
      <w:ind w:left="1050"/>
      <w:jc w:val="left"/>
    </w:pPr>
    <w:rPr>
      <w:rFonts w:asciiTheme="minorHAnsi" w:hAnsiTheme="minorHAnsi" w:cstheme="minorHAnsi"/>
      <w:sz w:val="20"/>
      <w:szCs w:val="20"/>
    </w:rPr>
  </w:style>
  <w:style w:type="paragraph" w:styleId="Obsah7">
    <w:name w:val="toc 7"/>
    <w:basedOn w:val="Normln"/>
    <w:next w:val="Normln"/>
    <w:autoRedefine/>
    <w:uiPriority w:val="39"/>
    <w:semiHidden/>
    <w:unhideWhenUsed/>
    <w:rsid w:val="00D25F35"/>
    <w:pPr>
      <w:spacing w:after="0"/>
      <w:ind w:left="1260"/>
      <w:jc w:val="left"/>
    </w:pPr>
    <w:rPr>
      <w:rFonts w:asciiTheme="minorHAnsi" w:hAnsiTheme="minorHAnsi" w:cstheme="minorHAnsi"/>
      <w:sz w:val="20"/>
      <w:szCs w:val="20"/>
    </w:rPr>
  </w:style>
  <w:style w:type="paragraph" w:styleId="Obsah8">
    <w:name w:val="toc 8"/>
    <w:basedOn w:val="Normln"/>
    <w:next w:val="Normln"/>
    <w:autoRedefine/>
    <w:uiPriority w:val="39"/>
    <w:semiHidden/>
    <w:unhideWhenUsed/>
    <w:rsid w:val="00D25F35"/>
    <w:pPr>
      <w:spacing w:after="0"/>
      <w:ind w:left="1470"/>
      <w:jc w:val="left"/>
    </w:pPr>
    <w:rPr>
      <w:rFonts w:asciiTheme="minorHAnsi" w:hAnsiTheme="minorHAnsi" w:cstheme="minorHAnsi"/>
      <w:sz w:val="20"/>
      <w:szCs w:val="20"/>
    </w:rPr>
  </w:style>
  <w:style w:type="paragraph" w:styleId="Obsah9">
    <w:name w:val="toc 9"/>
    <w:basedOn w:val="Normln"/>
    <w:next w:val="Normln"/>
    <w:autoRedefine/>
    <w:uiPriority w:val="39"/>
    <w:semiHidden/>
    <w:unhideWhenUsed/>
    <w:rsid w:val="00D25F35"/>
    <w:pPr>
      <w:spacing w:after="0"/>
      <w:ind w:left="1680"/>
      <w:jc w:val="left"/>
    </w:pPr>
    <w:rPr>
      <w:rFonts w:asciiTheme="minorHAnsi" w:hAnsiTheme="minorHAnsi" w:cstheme="minorHAns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63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280552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24140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65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80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5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27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603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7250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05973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65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048539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46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4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hyperlink" Target="https://www.streetkolor.cz/www-streetkolor-cz/CREATEX-5618-60ml" TargetMode="External"/><Relationship Id="rId84" Type="http://schemas.openxmlformats.org/officeDocument/2006/relationships/image" Target="media/image61.png"/><Relationship Id="rId138" Type="http://schemas.openxmlformats.org/officeDocument/2006/relationships/image" Target="media/image115.jpeg"/><Relationship Id="rId159" Type="http://schemas.openxmlformats.org/officeDocument/2006/relationships/image" Target="media/image136.jpeg"/><Relationship Id="rId170" Type="http://schemas.openxmlformats.org/officeDocument/2006/relationships/hyperlink" Target="https://www.youtube.com/watch?v=qiuhGwYgqKQ" TargetMode="External"/><Relationship Id="rId107" Type="http://schemas.openxmlformats.org/officeDocument/2006/relationships/image" Target="media/image84.pn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51.jpeg"/><Relationship Id="rId128" Type="http://schemas.openxmlformats.org/officeDocument/2006/relationships/image" Target="media/image105.jpeg"/><Relationship Id="rId149" Type="http://schemas.openxmlformats.org/officeDocument/2006/relationships/image" Target="media/image126.jpeg"/><Relationship Id="rId5" Type="http://schemas.openxmlformats.org/officeDocument/2006/relationships/webSettings" Target="webSettings.xml"/><Relationship Id="rId95" Type="http://schemas.openxmlformats.org/officeDocument/2006/relationships/image" Target="media/image72.jpeg"/><Relationship Id="rId160" Type="http://schemas.openxmlformats.org/officeDocument/2006/relationships/image" Target="media/image137.jpeg"/><Relationship Id="rId181" Type="http://schemas.openxmlformats.org/officeDocument/2006/relationships/theme" Target="theme/theme1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hyperlink" Target="file:///C:\Users\pn\Dropbox\projekt\https.\www.czc.cz" TargetMode="External"/><Relationship Id="rId118" Type="http://schemas.openxmlformats.org/officeDocument/2006/relationships/image" Target="media/image95.png"/><Relationship Id="rId139" Type="http://schemas.openxmlformats.org/officeDocument/2006/relationships/image" Target="media/image116.jpeg"/><Relationship Id="rId85" Type="http://schemas.openxmlformats.org/officeDocument/2006/relationships/image" Target="media/image62.png"/><Relationship Id="rId150" Type="http://schemas.openxmlformats.org/officeDocument/2006/relationships/image" Target="media/image127.jpeg"/><Relationship Id="rId171" Type="http://schemas.openxmlformats.org/officeDocument/2006/relationships/hyperlink" Target="https://www.youtube.com/results?search_query=inscape" TargetMode="External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85.jpeg"/><Relationship Id="rId129" Type="http://schemas.openxmlformats.org/officeDocument/2006/relationships/image" Target="media/image106.jpeg"/><Relationship Id="rId54" Type="http://schemas.openxmlformats.org/officeDocument/2006/relationships/hyperlink" Target="https://shop.prusa3d.com/cs/3d-tiskarny/181-3d-tiskarna-original-prusa-i3-mk3s.html" TargetMode="External"/><Relationship Id="rId75" Type="http://schemas.openxmlformats.org/officeDocument/2006/relationships/image" Target="media/image52.jpeg"/><Relationship Id="rId96" Type="http://schemas.openxmlformats.org/officeDocument/2006/relationships/image" Target="media/image73.png"/><Relationship Id="rId140" Type="http://schemas.openxmlformats.org/officeDocument/2006/relationships/image" Target="media/image117.png"/><Relationship Id="rId161" Type="http://schemas.openxmlformats.org/officeDocument/2006/relationships/image" Target="media/image138.jpeg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96.jpeg"/><Relationship Id="rId44" Type="http://schemas.openxmlformats.org/officeDocument/2006/relationships/image" Target="media/image37.jpeg"/><Relationship Id="rId60" Type="http://schemas.openxmlformats.org/officeDocument/2006/relationships/hyperlink" Target="https://www.cncworld.cz/laserov-plotr-co2-40w-35x24cm-air-assist-red-point-p-67.html/www.lior.cz/laserove-gravirovaci-nastroje/40w-co2-usb-laserovy-gravirovaci-rezaci-stroj/" TargetMode="External"/><Relationship Id="rId65" Type="http://schemas.openxmlformats.org/officeDocument/2006/relationships/hyperlink" Target="file:///C:\Users\pn\Dropbox\projekt\https.\www.czc.cz" TargetMode="External"/><Relationship Id="rId81" Type="http://schemas.openxmlformats.org/officeDocument/2006/relationships/image" Target="media/image58.jpeg"/><Relationship Id="rId86" Type="http://schemas.openxmlformats.org/officeDocument/2006/relationships/image" Target="media/image63.jpeg"/><Relationship Id="rId130" Type="http://schemas.openxmlformats.org/officeDocument/2006/relationships/image" Target="media/image107.jpeg"/><Relationship Id="rId135" Type="http://schemas.openxmlformats.org/officeDocument/2006/relationships/image" Target="media/image112.png"/><Relationship Id="rId151" Type="http://schemas.openxmlformats.org/officeDocument/2006/relationships/image" Target="media/image128.jpeg"/><Relationship Id="rId156" Type="http://schemas.openxmlformats.org/officeDocument/2006/relationships/image" Target="media/image133.jpeg"/><Relationship Id="rId177" Type="http://schemas.openxmlformats.org/officeDocument/2006/relationships/hyperlink" Target="https://www.youtube.com/results?search_query=prusaslicer" TargetMode="External"/><Relationship Id="rId172" Type="http://schemas.openxmlformats.org/officeDocument/2006/relationships/hyperlink" Target="https://k40.se/k40-whisperer-replacement-software/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86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hyperlink" Target="https://www.prusa3d.cz/original-prusa-i3-multi-material-2/?gclid=CjwKCAjw_JuGBhBkEiwA1xmbRRXTXJpAk_xJeTu2Is4vNZCl4oN0mdneIlB3eef-7P2ZjnJnuWGJDBoCzZ8QAvD_BwE" TargetMode="External"/><Relationship Id="rId76" Type="http://schemas.openxmlformats.org/officeDocument/2006/relationships/image" Target="media/image53.jpeg"/><Relationship Id="rId97" Type="http://schemas.openxmlformats.org/officeDocument/2006/relationships/image" Target="media/image74.jpeg"/><Relationship Id="rId104" Type="http://schemas.openxmlformats.org/officeDocument/2006/relationships/image" Target="media/image81.jpeg"/><Relationship Id="rId120" Type="http://schemas.openxmlformats.org/officeDocument/2006/relationships/image" Target="media/image97.jpeg"/><Relationship Id="rId125" Type="http://schemas.openxmlformats.org/officeDocument/2006/relationships/image" Target="media/image102.png"/><Relationship Id="rId141" Type="http://schemas.openxmlformats.org/officeDocument/2006/relationships/image" Target="media/image118.png"/><Relationship Id="rId146" Type="http://schemas.openxmlformats.org/officeDocument/2006/relationships/image" Target="media/image123.jpeg"/><Relationship Id="rId167" Type="http://schemas.openxmlformats.org/officeDocument/2006/relationships/hyperlink" Target="https://www.youtube.com/watch?v=bcrUFvj4Vmk&amp;t=1847s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92" Type="http://schemas.openxmlformats.org/officeDocument/2006/relationships/image" Target="media/image69.jpeg"/><Relationship Id="rId162" Type="http://schemas.openxmlformats.org/officeDocument/2006/relationships/hyperlink" Target="https://www.youtube.com/watch?v=WOsfzsDZ3QE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hyperlink" Target="https://www.prusa3d.com/cs/kategorie/prusament-pla/" TargetMode="External"/><Relationship Id="rId87" Type="http://schemas.openxmlformats.org/officeDocument/2006/relationships/image" Target="media/image64.jpeg"/><Relationship Id="rId110" Type="http://schemas.openxmlformats.org/officeDocument/2006/relationships/image" Target="media/image87.jpeg"/><Relationship Id="rId115" Type="http://schemas.openxmlformats.org/officeDocument/2006/relationships/image" Target="media/image92.jpeg"/><Relationship Id="rId131" Type="http://schemas.openxmlformats.org/officeDocument/2006/relationships/image" Target="media/image108.png"/><Relationship Id="rId136" Type="http://schemas.openxmlformats.org/officeDocument/2006/relationships/image" Target="media/image113.jpeg"/><Relationship Id="rId157" Type="http://schemas.openxmlformats.org/officeDocument/2006/relationships/image" Target="media/image134.jpeg"/><Relationship Id="rId178" Type="http://schemas.openxmlformats.org/officeDocument/2006/relationships/header" Target="header1.xml"/><Relationship Id="rId61" Type="http://schemas.openxmlformats.org/officeDocument/2006/relationships/hyperlink" Target="https://www.streetkolor.cz/www-streetkolor-cz/AIRBRUSH-SET-NA-DORTY" TargetMode="External"/><Relationship Id="rId82" Type="http://schemas.openxmlformats.org/officeDocument/2006/relationships/image" Target="media/image59.jpeg"/><Relationship Id="rId152" Type="http://schemas.openxmlformats.org/officeDocument/2006/relationships/image" Target="media/image129.jpeg"/><Relationship Id="rId173" Type="http://schemas.openxmlformats.org/officeDocument/2006/relationships/hyperlink" Target="https://www.youtube.com/watch?v=9wYvbenigtk&amp;t=482s" TargetMode="Externa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56" Type="http://schemas.openxmlformats.org/officeDocument/2006/relationships/hyperlink" Target="https://www.peckamodel.cz/g3d1008-3d-pero-3dsimo-multipro-3-nastavce" TargetMode="External"/><Relationship Id="rId77" Type="http://schemas.openxmlformats.org/officeDocument/2006/relationships/image" Target="media/image54.jpeg"/><Relationship Id="rId100" Type="http://schemas.openxmlformats.org/officeDocument/2006/relationships/image" Target="media/image77.jpeg"/><Relationship Id="rId105" Type="http://schemas.openxmlformats.org/officeDocument/2006/relationships/image" Target="media/image82.jpeg"/><Relationship Id="rId126" Type="http://schemas.openxmlformats.org/officeDocument/2006/relationships/image" Target="media/image103.jpeg"/><Relationship Id="rId147" Type="http://schemas.openxmlformats.org/officeDocument/2006/relationships/image" Target="media/image124.jpeg"/><Relationship Id="rId168" Type="http://schemas.openxmlformats.org/officeDocument/2006/relationships/hyperlink" Target="https://www.youtube.com/results?search_query=tinkercad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49.jpeg"/><Relationship Id="rId93" Type="http://schemas.openxmlformats.org/officeDocument/2006/relationships/image" Target="media/image70.jpeg"/><Relationship Id="rId98" Type="http://schemas.openxmlformats.org/officeDocument/2006/relationships/image" Target="media/image75.jpeg"/><Relationship Id="rId121" Type="http://schemas.openxmlformats.org/officeDocument/2006/relationships/image" Target="media/image98.jpeg"/><Relationship Id="rId142" Type="http://schemas.openxmlformats.org/officeDocument/2006/relationships/image" Target="media/image119.jpeg"/><Relationship Id="rId163" Type="http://schemas.openxmlformats.org/officeDocument/2006/relationships/hyperlink" Target="https://www.blender.org/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hyperlink" Target="https://www.truhlarstvi-parolek.cz/nase-sluzby/" TargetMode="External"/><Relationship Id="rId116" Type="http://schemas.openxmlformats.org/officeDocument/2006/relationships/image" Target="media/image93.jpeg"/><Relationship Id="rId137" Type="http://schemas.openxmlformats.org/officeDocument/2006/relationships/image" Target="media/image114.jpeg"/><Relationship Id="rId158" Type="http://schemas.openxmlformats.org/officeDocument/2006/relationships/image" Target="media/image135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hyperlink" Target="https://www.streetkolor.cz/www-streetkolor-cz/17x60ml-Wicked-detail-sada-I-d609.htm" TargetMode="External"/><Relationship Id="rId83" Type="http://schemas.openxmlformats.org/officeDocument/2006/relationships/image" Target="media/image60.jpeg"/><Relationship Id="rId88" Type="http://schemas.openxmlformats.org/officeDocument/2006/relationships/image" Target="media/image65.png"/><Relationship Id="rId111" Type="http://schemas.openxmlformats.org/officeDocument/2006/relationships/image" Target="media/image88.jpeg"/><Relationship Id="rId132" Type="http://schemas.openxmlformats.org/officeDocument/2006/relationships/image" Target="media/image109.png"/><Relationship Id="rId153" Type="http://schemas.openxmlformats.org/officeDocument/2006/relationships/image" Target="media/image130.png"/><Relationship Id="rId174" Type="http://schemas.openxmlformats.org/officeDocument/2006/relationships/hyperlink" Target="https://www.youtube.com/results?search_query=k+40+whisperer" TargetMode="External"/><Relationship Id="rId179" Type="http://schemas.openxmlformats.org/officeDocument/2006/relationships/footer" Target="footer1.xml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hyperlink" Target="https://www.peckamodel.cz/g3d2014-3d-pero-multipro-nastavce-rezani-foam-cutting" TargetMode="External"/><Relationship Id="rId106" Type="http://schemas.openxmlformats.org/officeDocument/2006/relationships/image" Target="media/image83.png"/><Relationship Id="rId127" Type="http://schemas.openxmlformats.org/officeDocument/2006/relationships/image" Target="media/image104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50.jpeg"/><Relationship Id="rId78" Type="http://schemas.openxmlformats.org/officeDocument/2006/relationships/image" Target="media/image55.jpeg"/><Relationship Id="rId94" Type="http://schemas.openxmlformats.org/officeDocument/2006/relationships/image" Target="media/image71.jpeg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122" Type="http://schemas.openxmlformats.org/officeDocument/2006/relationships/image" Target="media/image99.jpeg"/><Relationship Id="rId143" Type="http://schemas.openxmlformats.org/officeDocument/2006/relationships/image" Target="media/image120.png"/><Relationship Id="rId148" Type="http://schemas.openxmlformats.org/officeDocument/2006/relationships/image" Target="media/image125.jpeg"/><Relationship Id="rId164" Type="http://schemas.openxmlformats.org/officeDocument/2006/relationships/hyperlink" Target="https://www.youtube.com/watch?v=U9pNSZY1LBs" TargetMode="External"/><Relationship Id="rId169" Type="http://schemas.openxmlformats.org/officeDocument/2006/relationships/hyperlink" Target="https://inkscape.org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fontTable" Target="fontTable.xml"/><Relationship Id="rId26" Type="http://schemas.openxmlformats.org/officeDocument/2006/relationships/image" Target="media/image19.png"/><Relationship Id="rId47" Type="http://schemas.openxmlformats.org/officeDocument/2006/relationships/image" Target="media/image40.jpeg"/><Relationship Id="rId68" Type="http://schemas.openxmlformats.org/officeDocument/2006/relationships/hyperlink" Target="https://www.datart.cz/sada-extol-craft-vyrezavacich-nozu-91350.html?gclid=CjwKCAjw682TBhATEiwA9crl36fGtscRJYxzmJFhhXOD70hOOgQ83ZeclTachO4t864jfjp_2DtfzRoCGV8QAvD_BwE" TargetMode="External"/><Relationship Id="rId89" Type="http://schemas.openxmlformats.org/officeDocument/2006/relationships/image" Target="media/image66.jpeg"/><Relationship Id="rId112" Type="http://schemas.openxmlformats.org/officeDocument/2006/relationships/image" Target="media/image89.jpeg"/><Relationship Id="rId133" Type="http://schemas.openxmlformats.org/officeDocument/2006/relationships/image" Target="media/image110.jpeg"/><Relationship Id="rId154" Type="http://schemas.openxmlformats.org/officeDocument/2006/relationships/image" Target="media/image131.png"/><Relationship Id="rId175" Type="http://schemas.openxmlformats.org/officeDocument/2006/relationships/hyperlink" Target="https://www.prusa3d.com/cs/stranka/prusaslicer_424/" TargetMode="External"/><Relationship Id="rId16" Type="http://schemas.openxmlformats.org/officeDocument/2006/relationships/image" Target="media/image9.png"/><Relationship Id="rId37" Type="http://schemas.openxmlformats.org/officeDocument/2006/relationships/image" Target="media/image30.jpeg"/><Relationship Id="rId58" Type="http://schemas.openxmlformats.org/officeDocument/2006/relationships/hyperlink" Target="https://www.peckamodel.cz/g3d2015-3d-pero-multipro-nastavce-primocarka-jigsaw" TargetMode="External"/><Relationship Id="rId79" Type="http://schemas.openxmlformats.org/officeDocument/2006/relationships/image" Target="media/image56.jpeg"/><Relationship Id="rId102" Type="http://schemas.openxmlformats.org/officeDocument/2006/relationships/image" Target="media/image79.jpeg"/><Relationship Id="rId123" Type="http://schemas.openxmlformats.org/officeDocument/2006/relationships/image" Target="media/image100.jpeg"/><Relationship Id="rId144" Type="http://schemas.openxmlformats.org/officeDocument/2006/relationships/image" Target="media/image121.png"/><Relationship Id="rId90" Type="http://schemas.openxmlformats.org/officeDocument/2006/relationships/image" Target="media/image67.jpeg"/><Relationship Id="rId165" Type="http://schemas.openxmlformats.org/officeDocument/2006/relationships/hyperlink" Target="https://www.youtube.com/results?search_query=blender" TargetMode="External"/><Relationship Id="rId27" Type="http://schemas.openxmlformats.org/officeDocument/2006/relationships/image" Target="media/image20.png"/><Relationship Id="rId48" Type="http://schemas.openxmlformats.org/officeDocument/2006/relationships/image" Target="media/image41.jpeg"/><Relationship Id="rId69" Type="http://schemas.openxmlformats.org/officeDocument/2006/relationships/hyperlink" Target="https://proradost.kreativnibrabec.cz/zbozi/akrylove-barvy-24-x-12-ml-3-x-stetec-acr2412/?gclid=CjwKCAjw682TBhATEiwA9crl37WlvVDUB-IA5MduMRIU0ovadjwFe70x0Hidc6DVElMVMCc7VCzLHRoCc0wQAvD_BwE" TargetMode="External"/><Relationship Id="rId113" Type="http://schemas.openxmlformats.org/officeDocument/2006/relationships/image" Target="media/image90.jpeg"/><Relationship Id="rId134" Type="http://schemas.openxmlformats.org/officeDocument/2006/relationships/image" Target="media/image111.jpeg"/><Relationship Id="rId80" Type="http://schemas.openxmlformats.org/officeDocument/2006/relationships/image" Target="media/image57.jpeg"/><Relationship Id="rId155" Type="http://schemas.openxmlformats.org/officeDocument/2006/relationships/image" Target="media/image132.jpeg"/><Relationship Id="rId176" Type="http://schemas.openxmlformats.org/officeDocument/2006/relationships/hyperlink" Target="https://www.youtube.com/watch?v=0UQyRxaBYQ4&amp;t=2314s" TargetMode="External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hyperlink" Target="https://www.peckamodel.cz/g3d2017-3d-pero-multipro-nastavce-vrtacka-driller" TargetMode="External"/><Relationship Id="rId103" Type="http://schemas.openxmlformats.org/officeDocument/2006/relationships/image" Target="media/image80.jpeg"/><Relationship Id="rId124" Type="http://schemas.openxmlformats.org/officeDocument/2006/relationships/image" Target="media/image101.jpeg"/><Relationship Id="rId70" Type="http://schemas.openxmlformats.org/officeDocument/2006/relationships/image" Target="media/image47.jpeg"/><Relationship Id="rId91" Type="http://schemas.openxmlformats.org/officeDocument/2006/relationships/image" Target="media/image68.jpeg"/><Relationship Id="rId145" Type="http://schemas.openxmlformats.org/officeDocument/2006/relationships/image" Target="media/image122.jpeg"/><Relationship Id="rId166" Type="http://schemas.openxmlformats.org/officeDocument/2006/relationships/hyperlink" Target="https://www.tinkercad.com/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9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9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YSOCI~1\AppData\Local\Temp\DigiME_hl_papir_sablona-CZ-5.dotx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A81678-75A1-4C24-BACB-FC5855718F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C:\Users\VYSOCI~1\AppData\Local\Temp\DigiME_hl_papir_sablona-CZ-5.dotx</Template>
  <TotalTime>228</TotalTime>
  <Pages>52</Pages>
  <Words>3220</Words>
  <Characters>19001</Characters>
  <Application>Microsoft Office Word</Application>
  <DocSecurity>0</DocSecurity>
  <Lines>158</Lines>
  <Paragraphs>44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VysocinaEducation</dc:creator>
  <cp:lastModifiedBy>Miloš Fišar</cp:lastModifiedBy>
  <cp:revision>41</cp:revision>
  <cp:lastPrinted>2022-05-25T11:59:00Z</cp:lastPrinted>
  <dcterms:created xsi:type="dcterms:W3CDTF">2022-06-02T11:02:00Z</dcterms:created>
  <dcterms:modified xsi:type="dcterms:W3CDTF">2022-10-29T16:07:00Z</dcterms:modified>
</cp:coreProperties>
</file>